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80" w:lineRule="exact" w:before="9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20" w:hRule="exact"/>
        </w:trPr>
        <w:tc>
          <w:tcPr>
            <w:tcW w:w="322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3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  <w:u w:val="none"/>
              </w:rPr>
            </w:r>
          </w:p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cks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  <w:u w:val="none"/>
              </w:rPr>
            </w:r>
          </w:p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ci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  <w:u w:val="none"/>
              </w:rPr>
            </w:r>
          </w:p>
          <w:p>
            <w:pPr>
              <w:pStyle w:val="TableParagraph"/>
              <w:spacing w:line="121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roduc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nalysis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370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3" w:lineRule="exact"/>
              <w:ind w:left="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ysi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  <w:u w:val="none"/>
              </w:rPr>
            </w:r>
          </w:p>
          <w:p>
            <w:pPr>
              <w:pStyle w:val="TableParagraph"/>
              <w:spacing w:line="120" w:lineRule="exact"/>
              <w:ind w:left="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ysi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  <w:u w:val="none"/>
              </w:rPr>
            </w:r>
          </w:p>
          <w:p>
            <w:pPr>
              <w:pStyle w:val="TableParagraph"/>
              <w:spacing w:line="120" w:lineRule="exact"/>
              <w:ind w:left="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ysi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single" w:color="0000EE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  <w:u w:val="none"/>
              </w:rPr>
            </w:r>
          </w:p>
          <w:p>
            <w:pPr>
              <w:pStyle w:val="TableParagraph"/>
              <w:spacing w:line="121" w:lineRule="exact"/>
              <w:ind w:left="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egment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nalysis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94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0" w:lineRule="exact" w:before="73"/>
              <w:ind w:left="8" w:right="1572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Market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hare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ercep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Map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HR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rt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0" w:hRule="exact"/>
        </w:trPr>
        <w:tc>
          <w:tcPr>
            <w:tcW w:w="256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ndrews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48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1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aldwin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48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Ches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26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34" w:lineRule="exact" w:before="4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Report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2"/>
                <w:szCs w:val="12"/>
              </w:rPr>
              <w:t>Digby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0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/>
          </w:p>
        </w:tc>
      </w:tr>
    </w:tbl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spacing w:before="56"/>
        <w:ind w:right="5515"/>
        <w:jc w:val="center"/>
      </w:pPr>
      <w:r>
        <w:rPr/>
        <w:pict>
          <v:group style="position:absolute;margin-left:429pt;margin-top:-51.496876pt;width:36pt;height:.1pt;mso-position-horizontal-relative:page;mso-position-vertical-relative:paragraph;z-index:-10452" coordorigin="8580,-1030" coordsize="720,2">
            <v:shape style="position:absolute;left:8580;top:-1030;width:720;height:2" coordorigin="8580,-1030" coordsize="720,0" path="m8580,-1030l9300,-1030e" filled="f" stroked="t" strokeweight="1pt" strokecolor="#0000EE">
              <v:path arrowok="t"/>
            </v:shape>
            <w10:wrap type="none"/>
          </v:group>
        </w:pict>
      </w:r>
      <w:r>
        <w:rPr/>
        <w:pict>
          <v:group style="position:absolute;margin-left:432pt;margin-top:-45.496876pt;width:42pt;height:.1pt;mso-position-horizontal-relative:page;mso-position-vertical-relative:paragraph;z-index:-10451" coordorigin="8640,-910" coordsize="840,2">
            <v:shape style="position:absolute;left:8640;top:-910;width:840;height:2" coordorigin="8640,-910" coordsize="840,0" path="m8640,-910l9480,-910e" filled="f" stroked="t" strokeweight="1pt" strokecolor="#0000EE">
              <v:path arrowok="t"/>
            </v:shape>
            <w10:wrap type="none"/>
          </v:group>
        </w:pict>
      </w:r>
      <w:r>
        <w:rPr/>
        <w:pict>
          <v:group style="position:absolute;margin-left:432pt;margin-top:-39.496876pt;width:43pt;height:.1pt;mso-position-horizontal-relative:page;mso-position-vertical-relative:paragraph;z-index:-10450" coordorigin="8640,-790" coordsize="860,2">
            <v:shape style="position:absolute;left:8640;top:-790;width:860;height:2" coordorigin="8640,-790" coordsize="860,0" path="m8640,-790l9500,-790e" filled="f" stroked="t" strokeweight="1pt" strokecolor="#0000EE">
              <v:path arrowok="t"/>
            </v:shape>
            <w10:wrap type="none"/>
          </v:group>
        </w:pict>
      </w:r>
      <w:r>
        <w:rPr>
          <w:b w:val="0"/>
          <w:bCs w:val="0"/>
          <w:color w:val="0000EE"/>
        </w:rPr>
      </w:r>
      <w:r>
        <w:rPr>
          <w:b w:val="0"/>
          <w:bCs w:val="0"/>
          <w:color w:val="0000EE"/>
          <w:spacing w:val="-1"/>
          <w:w w:val="100"/>
          <w:u w:val="single" w:color="0000EE"/>
        </w:rPr>
        <w:t>P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R</w:t>
      </w:r>
      <w:r>
        <w:rPr>
          <w:b w:val="0"/>
          <w:bCs w:val="0"/>
          <w:color w:val="0000EE"/>
          <w:spacing w:val="-1"/>
          <w:w w:val="100"/>
          <w:u w:val="single" w:color="0000EE"/>
        </w:rPr>
        <w:t>I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N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790" w:top="1120" w:bottom="980" w:left="260" w:right="240"/>
          <w:pgNumType w:start="1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54" w:hRule="exact"/>
        </w:trPr>
        <w:tc>
          <w:tcPr>
            <w:tcW w:w="2413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457" w:type="dxa"/>
            <w:tcBorders>
              <w:top w:val="nil" w:sz="6" w:space="0" w:color="auto"/>
              <w:left w:val="nil" w:sz="6" w:space="0" w:color="auto"/>
              <w:bottom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before="79"/>
              <w:ind w:left="23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000EE"/>
                <w:w w:val="102"/>
                <w:sz w:val="19"/>
                <w:szCs w:val="19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-22"/>
                <w:w w:val="100"/>
                <w:sz w:val="19"/>
                <w:szCs w:val="19"/>
                <w:u w:val="single" w:color="0000EE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0"/>
                <w:sz w:val="19"/>
                <w:szCs w:val="19"/>
                <w:u w:val="single" w:color="0000EE"/>
              </w:rPr>
              <w:t>op</w:t>
            </w:r>
            <w:r>
              <w:rPr>
                <w:rFonts w:ascii="Arial" w:hAnsi="Arial" w:cs="Arial" w:eastAsia="Arial"/>
                <w:b w:val="0"/>
                <w:bCs w:val="0"/>
                <w:color w:val="0000EE"/>
                <w:spacing w:val="0"/>
                <w:w w:val="102"/>
                <w:sz w:val="19"/>
                <w:szCs w:val="19"/>
                <w:u w:val="none"/>
              </w:rPr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  <w:u w:val="none"/>
              </w:rPr>
            </w:r>
          </w:p>
        </w:tc>
      </w:tr>
      <w:tr>
        <w:trPr>
          <w:trHeight w:val="212" w:hRule="exact"/>
        </w:trPr>
        <w:tc>
          <w:tcPr>
            <w:tcW w:w="2413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4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"</w:t>
            </w:r>
          </w:p>
        </w:tc>
        <w:tc>
          <w:tcPr>
            <w:tcW w:w="745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0" w:footer="790" w:top="880" w:bottom="1000" w:left="260" w:right="240"/>
        </w:sectPr>
      </w:pPr>
    </w:p>
    <w:p>
      <w:pPr>
        <w:spacing w:line="273" w:lineRule="exact" w:before="99"/>
        <w:ind w:left="10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Ro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43" w:lineRule="exact"/>
        <w:ind w:left="101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Dec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31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4"/>
          <w:szCs w:val="24"/>
        </w:rPr>
        <w:t>2015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010"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uden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sco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36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27"/>
          <w:szCs w:val="27"/>
        </w:rPr>
        <w:t>E</w:t>
      </w:r>
      <w:r>
        <w:rPr>
          <w:rFonts w:ascii="Arial" w:hAnsi="Arial" w:cs="Arial" w:eastAsia="Arial"/>
          <w:b/>
          <w:bCs/>
          <w:i/>
          <w:spacing w:val="-120"/>
          <w:w w:val="100"/>
          <w:sz w:val="27"/>
          <w:szCs w:val="27"/>
        </w:rPr>
        <w:t>s</w:t>
      </w:r>
      <w:r>
        <w:rPr>
          <w:rFonts w:ascii="Arial" w:hAnsi="Arial" w:cs="Arial" w:eastAsia="Arial"/>
          <w:b/>
          <w:bCs/>
          <w:i/>
          <w:spacing w:val="-60"/>
          <w:w w:val="100"/>
          <w:position w:val="12"/>
          <w:sz w:val="27"/>
          <w:szCs w:val="27"/>
        </w:rPr>
        <w:t>E</w:t>
      </w:r>
      <w:r>
        <w:rPr>
          <w:rFonts w:ascii="Arial" w:hAnsi="Arial" w:cs="Arial" w:eastAsia="Arial"/>
          <w:b/>
          <w:bCs/>
          <w:i/>
          <w:spacing w:val="-91"/>
          <w:w w:val="100"/>
          <w:position w:val="0"/>
          <w:sz w:val="27"/>
          <w:szCs w:val="27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position w:val="12"/>
          <w:sz w:val="27"/>
          <w:szCs w:val="27"/>
        </w:rPr>
        <w:t>f</w:t>
      </w:r>
      <w:r>
        <w:rPr>
          <w:rFonts w:ascii="Arial" w:hAnsi="Arial" w:cs="Arial" w:eastAsia="Arial"/>
          <w:b/>
          <w:bCs/>
          <w:i/>
          <w:spacing w:val="-105"/>
          <w:w w:val="100"/>
          <w:position w:val="12"/>
          <w:sz w:val="27"/>
          <w:szCs w:val="27"/>
        </w:rPr>
        <w:t>r</w:t>
      </w:r>
      <w:r>
        <w:rPr>
          <w:rFonts w:ascii="Arial" w:hAnsi="Arial" w:cs="Arial" w:eastAsia="Arial"/>
          <w:b/>
          <w:bCs/>
          <w:i/>
          <w:spacing w:val="-61"/>
          <w:w w:val="100"/>
          <w:position w:val="0"/>
          <w:sz w:val="27"/>
          <w:szCs w:val="27"/>
        </w:rPr>
        <w:t>o</w:t>
      </w:r>
      <w:r>
        <w:rPr>
          <w:rFonts w:ascii="Arial" w:hAnsi="Arial" w:cs="Arial" w:eastAsia="Arial"/>
          <w:b/>
          <w:bCs/>
          <w:i/>
          <w:spacing w:val="-90"/>
          <w:w w:val="100"/>
          <w:position w:val="12"/>
          <w:sz w:val="27"/>
          <w:szCs w:val="27"/>
        </w:rPr>
        <w:t>e</w:t>
      </w:r>
      <w:r>
        <w:rPr>
          <w:rFonts w:ascii="Arial" w:hAnsi="Arial" w:cs="Arial" w:eastAsia="Arial"/>
          <w:b/>
          <w:bCs/>
          <w:i/>
          <w:spacing w:val="0"/>
          <w:w w:val="100"/>
          <w:position w:val="0"/>
          <w:sz w:val="27"/>
          <w:szCs w:val="27"/>
        </w:rPr>
        <w:t>t</w:t>
      </w:r>
      <w:r>
        <w:rPr>
          <w:rFonts w:ascii="Arial" w:hAnsi="Arial" w:cs="Arial" w:eastAsia="Arial"/>
          <w:b/>
          <w:bCs/>
          <w:i/>
          <w:spacing w:val="-165"/>
          <w:w w:val="100"/>
          <w:position w:val="0"/>
          <w:sz w:val="27"/>
          <w:szCs w:val="27"/>
        </w:rPr>
        <w:t>o</w:t>
      </w:r>
      <w:r>
        <w:rPr>
          <w:rFonts w:ascii="Arial" w:hAnsi="Arial" w:cs="Arial" w:eastAsia="Arial"/>
          <w:b/>
          <w:bCs/>
          <w:i/>
          <w:spacing w:val="0"/>
          <w:w w:val="100"/>
          <w:position w:val="12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27"/>
          <w:szCs w:val="27"/>
        </w:rPr>
      </w:r>
    </w:p>
    <w:p>
      <w:pPr>
        <w:spacing w:after="0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1120" w:bottom="980" w:left="260" w:right="240"/>
          <w:cols w:num="3" w:equalWidth="0">
            <w:col w:w="2518" w:space="4771"/>
            <w:col w:w="2177" w:space="40"/>
            <w:col w:w="2234"/>
          </w:cols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6"/>
        <w:ind w:left="1013" w:right="0"/>
        <w:jc w:val="left"/>
        <w:rPr>
          <w:b w:val="0"/>
          <w:bCs w:val="0"/>
        </w:rPr>
      </w:pP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2"/>
        <w:ind w:left="1013" w:right="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sco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Heading6"/>
        <w:tabs>
          <w:tab w:pos="4299" w:val="left" w:leader="none"/>
        </w:tabs>
        <w:ind w:left="1013" w:right="0"/>
        <w:jc w:val="left"/>
        <w:rPr>
          <w:b w:val="0"/>
          <w:bCs w:val="0"/>
        </w:rPr>
      </w:pPr>
      <w:r>
        <w:rPr>
          <w:spacing w:val="0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w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ab/>
      </w:r>
      <w:r>
        <w:rPr>
          <w:spacing w:val="0"/>
          <w:w w:val="100"/>
        </w:rPr>
        <w:t>C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120" w:bottom="980" w:left="260" w:right="240"/>
          <w:cols w:num="2" w:equalWidth="0">
            <w:col w:w="1700" w:space="1586"/>
            <w:col w:w="845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5pt;margin-top:64.449997pt;width:527pt;height:527.1pt;mso-position-horizontal-relative:page;mso-position-vertical-relative:page;z-index:-10449" coordorigin="900,1289" coordsize="10540,10542">
            <v:group style="position:absolute;left:1210;top:1320;width:2;height:10500" coordorigin="1210,1320" coordsize="2,10500">
              <v:shape style="position:absolute;left:1210;top:1320;width:2;height:10500" coordorigin="1210,1320" coordsize="0,10500" path="m1210,1320l1210,11820e" filled="f" stroked="t" strokeweight="1.1pt" strokecolor="#B2B2B2">
                <v:path arrowok="t"/>
              </v:shape>
            </v:group>
            <v:group style="position:absolute;left:11090;top:1300;width:2;height:4320" coordorigin="11090,1300" coordsize="2,4320">
              <v:shape style="position:absolute;left:11090;top:1300;width:2;height:4320" coordorigin="11090,1300" coordsize="0,4320" path="m11090,1300l11090,5620e" filled="f" stroked="t" strokeweight="1.1pt" strokecolor="#000000">
                <v:path arrowok="t"/>
              </v:shape>
            </v:group>
            <v:group style="position:absolute;left:1200;top:2410;width:9900;height:2" coordorigin="1200,2410" coordsize="9900,2">
              <v:shape style="position:absolute;left:1200;top:2410;width:9900;height:2" coordorigin="1200,2410" coordsize="9900,0" path="m1200,2410l11100,2410e" filled="f" stroked="t" strokeweight="1.1pt" strokecolor="#000000">
                <v:path arrowok="t"/>
              </v:shape>
            </v:group>
            <v:group style="position:absolute;left:1230;top:1340;width:2;height:1060" coordorigin="1230,1340" coordsize="2,1060">
              <v:shape style="position:absolute;left:1230;top:1340;width:2;height:1060" coordorigin="1230,1340" coordsize="0,1060" path="m1230,1340l1230,2400e" filled="f" stroked="t" strokeweight="1.1pt" strokecolor="#000000">
                <v:path arrowok="t"/>
              </v:shape>
            </v:group>
            <v:group style="position:absolute;left:11070;top:1320;width:2;height:1060" coordorigin="11070,1320" coordsize="2,1060">
              <v:shape style="position:absolute;left:11070;top:1320;width:2;height:1060" coordorigin="11070,1320" coordsize="0,1060" path="m11070,1320l11070,2380e" filled="f" stroked="t" strokeweight="1.1pt" strokecolor="#B2B2B2">
                <v:path arrowok="t"/>
              </v:shape>
            </v:group>
            <v:group style="position:absolute;left:1220;top:2390;width:9860;height:2" coordorigin="1220,2390" coordsize="9860,2">
              <v:shape style="position:absolute;left:1220;top:2390;width:9860;height:2" coordorigin="1220,2390" coordsize="9860,0" path="m1220,2390l11080,2390e" filled="f" stroked="t" strokeweight="1.1pt" strokecolor="#B2B2B2">
                <v:path arrowok="t"/>
              </v:shape>
            </v:group>
            <v:group style="position:absolute;left:1200;top:2430;width:9900;height:2" coordorigin="1200,2430" coordsize="9900,2">
              <v:shape style="position:absolute;left:1200;top:2430;width:9900;height:2" coordorigin="1200,2430" coordsize="9900,0" path="m1200,2430l11100,2430e" filled="f" stroked="t" strokeweight="1.1pt" strokecolor="#B2B2B2">
                <v:path arrowok="t"/>
              </v:shape>
            </v:group>
            <v:group style="position:absolute;left:1200;top:5290;width:9900;height:2" coordorigin="1200,5290" coordsize="9900,2">
              <v:shape style="position:absolute;left:1200;top:5290;width:9900;height:2" coordorigin="1200,5290" coordsize="9900,0" path="m1200,5290l11100,5290e" filled="f" stroked="t" strokeweight="1.1pt" strokecolor="#000000">
                <v:path arrowok="t"/>
              </v:shape>
            </v:group>
            <v:group style="position:absolute;left:1220;top:2450;width:9860;height:2" coordorigin="1220,2450" coordsize="9860,2">
              <v:shape style="position:absolute;left:1220;top:2450;width:9860;height:2" coordorigin="1220,2450" coordsize="9860,0" path="m1220,2450l11080,2450e" filled="f" stroked="t" strokeweight="1.1pt" strokecolor="#000000">
                <v:path arrowok="t"/>
              </v:shape>
            </v:group>
            <v:group style="position:absolute;left:1230;top:2460;width:2;height:2820" coordorigin="1230,2460" coordsize="2,2820">
              <v:shape style="position:absolute;left:1230;top:2460;width:2;height:2820" coordorigin="1230,2460" coordsize="0,2820" path="m1230,2460l1230,5280e" filled="f" stroked="t" strokeweight="1.1pt" strokecolor="#000000">
                <v:path arrowok="t"/>
              </v:shape>
            </v:group>
            <v:group style="position:absolute;left:4490;top:2440;width:2;height:2820" coordorigin="4490,2440" coordsize="2,2820">
              <v:shape style="position:absolute;left:4490;top:2440;width:2;height:2820" coordorigin="4490,2440" coordsize="0,2820" path="m4490,2440l4490,5260e" filled="f" stroked="t" strokeweight="1.1pt" strokecolor="#B2B2B2">
                <v:path arrowok="t"/>
              </v:shape>
            </v:group>
            <v:group style="position:absolute;left:1220;top:3850;width:9860;height:2" coordorigin="1220,3850" coordsize="9860,2">
              <v:shape style="position:absolute;left:1220;top:3850;width:9860;height:2" coordorigin="1220,3850" coordsize="9860,0" path="m1220,3850l11080,3850e" filled="f" stroked="t" strokeweight="1.1pt" strokecolor="#B2B2B2">
                <v:path arrowok="t"/>
              </v:shape>
            </v:group>
            <v:group style="position:absolute;left:4510;top:2460;width:2;height:2820" coordorigin="4510,2460" coordsize="2,2820">
              <v:shape style="position:absolute;left:4510;top:2460;width:2;height:2820" coordorigin="4510,2460" coordsize="0,2820" path="m4510,2460l4510,5280e" filled="f" stroked="t" strokeweight="1.1pt" strokecolor="#000000">
                <v:path arrowok="t"/>
              </v:shape>
            </v:group>
            <v:group style="position:absolute;left:7790;top:2440;width:2;height:2820" coordorigin="7790,2440" coordsize="2,2820">
              <v:shape style="position:absolute;left:7790;top:2440;width:2;height:2820" coordorigin="7790,2440" coordsize="0,2820" path="m7790,2440l7790,5260e" filled="f" stroked="t" strokeweight="1.1pt" strokecolor="#B2B2B2">
                <v:path arrowok="t"/>
              </v:shape>
            </v:group>
            <v:group style="position:absolute;left:7810;top:2460;width:2;height:2820" coordorigin="7810,2460" coordsize="2,2820">
              <v:shape style="position:absolute;left:7810;top:2460;width:2;height:2820" coordorigin="7810,2460" coordsize="0,2820" path="m7810,2460l7810,5280e" filled="f" stroked="t" strokeweight="1.1pt" strokecolor="#000000">
                <v:path arrowok="t"/>
              </v:shape>
            </v:group>
            <v:group style="position:absolute;left:11070;top:2440;width:2;height:2820" coordorigin="11070,2440" coordsize="2,2820">
              <v:shape style="position:absolute;left:11070;top:2440;width:2;height:2820" coordorigin="11070,2440" coordsize="0,2820" path="m11070,2440l11070,5260e" filled="f" stroked="t" strokeweight="1.1pt" strokecolor="#B2B2B2">
                <v:path arrowok="t"/>
              </v:shape>
            </v:group>
            <v:group style="position:absolute;left:1220;top:3870;width:9860;height:2" coordorigin="1220,3870" coordsize="9860,2">
              <v:shape style="position:absolute;left:1220;top:3870;width:9860;height:2" coordorigin="1220,3870" coordsize="9860,0" path="m1220,3870l11080,3870e" filled="f" stroked="t" strokeweight="1.1pt" strokecolor="#000000">
                <v:path arrowok="t"/>
              </v:shape>
            </v:group>
            <v:group style="position:absolute;left:1220;top:5270;width:9860;height:2" coordorigin="1220,5270" coordsize="9860,2">
              <v:shape style="position:absolute;left:1220;top:5270;width:9860;height:2" coordorigin="1220,5270" coordsize="9860,0" path="m1220,5270l11080,5270e" filled="f" stroked="t" strokeweight="1.1pt" strokecolor="#B2B2B2">
                <v:path arrowok="t"/>
              </v:shape>
            </v:group>
            <v:group style="position:absolute;left:1200;top:5310;width:9900;height:2" coordorigin="1200,5310" coordsize="9900,2">
              <v:shape style="position:absolute;left:1200;top:5310;width:9900;height:2" coordorigin="1200,5310" coordsize="9900,0" path="m1200,5310l11100,5310e" filled="f" stroked="t" strokeweight="1.1pt" strokecolor="#B2B2B2">
                <v:path arrowok="t"/>
              </v:shape>
            </v:group>
            <v:group style="position:absolute;left:1200;top:5630;width:9900;height:2" coordorigin="1200,5630" coordsize="9900,2">
              <v:shape style="position:absolute;left:1200;top:5630;width:9900;height:2" coordorigin="1200,5630" coordsize="9900,0" path="m1200,5630l11100,5630e" filled="f" stroked="t" strokeweight="1.1pt" strokecolor="#000000">
                <v:path arrowok="t"/>
              </v:shape>
            </v:group>
            <v:group style="position:absolute;left:1220;top:5330;width:9860;height:2" coordorigin="1220,5330" coordsize="9860,2">
              <v:shape style="position:absolute;left:1220;top:5330;width:9860;height:2" coordorigin="1220,5330" coordsize="9860,0" path="m1220,5330l11080,5330e" filled="f" stroked="t" strokeweight="1.1pt" strokecolor="#000000">
                <v:path arrowok="t"/>
              </v:shape>
            </v:group>
            <v:group style="position:absolute;left:1230;top:5340;width:2;height:280" coordorigin="1230,5340" coordsize="2,280">
              <v:shape style="position:absolute;left:1230;top:5340;width:2;height:280" coordorigin="1230,5340" coordsize="0,280" path="m1230,5340l1230,5620e" filled="f" stroked="t" strokeweight="1.1pt" strokecolor="#000000">
                <v:path arrowok="t"/>
              </v:shape>
            </v:group>
            <v:group style="position:absolute;left:11070;top:5320;width:2;height:280" coordorigin="11070,5320" coordsize="2,280">
              <v:shape style="position:absolute;left:11070;top:5320;width:2;height:280" coordorigin="11070,5320" coordsize="0,280" path="m11070,5320l11070,5600e" filled="f" stroked="t" strokeweight="1.1pt" strokecolor="#B2B2B2">
                <v:path arrowok="t"/>
              </v:shape>
            </v:group>
            <v:group style="position:absolute;left:1220;top:5610;width:9860;height:2" coordorigin="1220,5610" coordsize="9860,2">
              <v:shape style="position:absolute;left:1220;top:5610;width:9860;height:2" coordorigin="1220,5610" coordsize="9860,0" path="m1220,5610l11080,5610e" filled="f" stroked="t" strokeweight="1.1pt" strokecolor="#B2B2B2">
                <v:path arrowok="t"/>
              </v:shape>
            </v:group>
            <v:group style="position:absolute;left:1200;top:5650;width:9940;height:2" coordorigin="1200,5650" coordsize="9940,2">
              <v:shape style="position:absolute;left:1200;top:5650;width:9940;height:2" coordorigin="1200,5650" coordsize="9940,0" path="m1200,5650l11140,5650e" filled="f" stroked="t" strokeweight="1.1pt" strokecolor="#B2B2B2">
                <v:path arrowok="t"/>
              </v:shape>
            </v:group>
            <v:group style="position:absolute;left:11130;top:5640;width:2;height:5880" coordorigin="11130,5640" coordsize="2,5880">
              <v:shape style="position:absolute;left:11130;top:5640;width:2;height:5880" coordorigin="11130,5640" coordsize="0,5880" path="m11130,5640l11130,11520e" filled="f" stroked="t" strokeweight="1.1pt" strokecolor="#000000">
                <v:path arrowok="t"/>
              </v:shape>
            </v:group>
            <v:group style="position:absolute;left:1230;top:5680;width:2;height:2000" coordorigin="1230,5680" coordsize="2,2000">
              <v:shape style="position:absolute;left:1230;top:5680;width:2;height:2000" coordorigin="1230,5680" coordsize="0,2000" path="m1230,5680l1230,7680e" filled="f" stroked="t" strokeweight="1.1pt" strokecolor="#000000">
                <v:path arrowok="t"/>
              </v:shape>
            </v:group>
            <v:group style="position:absolute;left:11110;top:5660;width:2;height:2000" coordorigin="11110,5660" coordsize="2,2000">
              <v:shape style="position:absolute;left:11110;top:5660;width:2;height:2000" coordorigin="11110,5660" coordsize="0,2000" path="m11110,5660l11110,7660e" filled="f" stroked="t" strokeweight="1.1pt" strokecolor="#B2B2B2">
                <v:path arrowok="t"/>
              </v:shape>
            </v:group>
            <v:group style="position:absolute;left:1200;top:11530;width:9940;height:2" coordorigin="1200,11530" coordsize="9940,2">
              <v:shape style="position:absolute;left:1200;top:11530;width:9940;height:2" coordorigin="1200,11530" coordsize="9940,0" path="m1200,11530l11140,11530e" filled="f" stroked="t" strokeweight="1.1pt" strokecolor="#000000">
                <v:path arrowok="t"/>
              </v:shape>
            </v:group>
            <v:group style="position:absolute;left:1220;top:7730;width:9900;height:2" coordorigin="1220,7730" coordsize="9900,2">
              <v:shape style="position:absolute;left:1220;top:7730;width:9900;height:2" coordorigin="1220,7730" coordsize="9900,0" path="m1220,7730l11120,7730e" filled="f" stroked="t" strokeweight="1.1pt" strokecolor="#000000">
                <v:path arrowok="t"/>
              </v:shape>
            </v:group>
            <v:group style="position:absolute;left:1230;top:7740;width:2;height:3780" coordorigin="1230,7740" coordsize="2,3780">
              <v:shape style="position:absolute;left:1230;top:7740;width:2;height:3780" coordorigin="1230,7740" coordsize="0,3780" path="m1230,7740l1230,11520e" filled="f" stroked="t" strokeweight="1.1pt" strokecolor="#000000">
                <v:path arrowok="t"/>
              </v:shape>
            </v:group>
            <v:group style="position:absolute;left:8070;top:7720;width:2;height:3780" coordorigin="8070,7720" coordsize="2,3780">
              <v:shape style="position:absolute;left:8070;top:7720;width:2;height:3780" coordorigin="8070,7720" coordsize="0,3780" path="m8070,7720l8070,11500e" filled="f" stroked="t" strokeweight="1.1pt" strokecolor="#B2B2B2">
                <v:path arrowok="t"/>
              </v:shape>
            </v:group>
            <v:group style="position:absolute;left:1220;top:11510;width:9900;height:2" coordorigin="1220,11510" coordsize="9900,2">
              <v:shape style="position:absolute;left:1220;top:11510;width:9900;height:2" coordorigin="1220,11510" coordsize="9900,0" path="m1220,11510l11120,11510e" filled="f" stroked="t" strokeweight="1.1pt" strokecolor="#B2B2B2">
                <v:path arrowok="t"/>
              </v:shape>
            </v:group>
            <v:group style="position:absolute;left:8090;top:7740;width:2;height:3780" coordorigin="8090,7740" coordsize="2,3780">
              <v:shape style="position:absolute;left:8090;top:7740;width:2;height:3780" coordorigin="8090,7740" coordsize="0,3780" path="m8090,7740l8090,11520e" filled="f" stroked="t" strokeweight="1.1pt" strokecolor="#000000">
                <v:path arrowok="t"/>
              </v:shape>
            </v:group>
            <v:group style="position:absolute;left:11110;top:7720;width:2;height:3780" coordorigin="11110,7720" coordsize="2,3780">
              <v:shape style="position:absolute;left:11110;top:7720;width:2;height:3780" coordorigin="11110,7720" coordsize="0,3780" path="m11110,7720l11110,11500e" filled="f" stroked="t" strokeweight="1.1pt" strokecolor="#B2B2B2">
                <v:path arrowok="t"/>
              </v:shape>
            </v:group>
            <v:group style="position:absolute;left:1200;top:11550;width:9900;height:2" coordorigin="1200,11550" coordsize="9900,2">
              <v:shape style="position:absolute;left:1200;top:11550;width:9900;height:2" coordorigin="1200,11550" coordsize="9900,0" path="m1200,11550l11100,11550e" filled="f" stroked="t" strokeweight="1.1pt" strokecolor="#B2B2B2">
                <v:path arrowok="t"/>
              </v:shape>
            </v:group>
            <v:group style="position:absolute;left:11090;top:11540;width:2;height:260" coordorigin="11090,11540" coordsize="2,260">
              <v:shape style="position:absolute;left:11090;top:11540;width:2;height:260" coordorigin="11090,11540" coordsize="0,260" path="m11090,11540l11090,11800e" filled="f" stroked="t" strokeweight="1.1pt" strokecolor="#000000">
                <v:path arrowok="t"/>
              </v:shape>
            </v:group>
            <v:group style="position:absolute;left:1200;top:11810;width:9900;height:2" coordorigin="1200,11810" coordsize="9900,2">
              <v:shape style="position:absolute;left:1200;top:11810;width:9900;height:2" coordorigin="1200,11810" coordsize="9900,0" path="m1200,11810l11100,11810e" filled="f" stroked="t" strokeweight="1.1pt" strokecolor="#000000">
                <v:path arrowok="t"/>
              </v:shape>
            </v:group>
            <v:group style="position:absolute;left:1220;top:11570;width:9860;height:2" coordorigin="1220,11570" coordsize="9860,2">
              <v:shape style="position:absolute;left:1220;top:11570;width:9860;height:2" coordorigin="1220,11570" coordsize="9860,0" path="m1220,11570l11080,11570e" filled="f" stroked="t" strokeweight="1.1pt" strokecolor="#000000">
                <v:path arrowok="t"/>
              </v:shape>
            </v:group>
            <v:group style="position:absolute;left:1230;top:11580;width:2;height:220" coordorigin="1230,11580" coordsize="2,220">
              <v:shape style="position:absolute;left:1230;top:11580;width:2;height:220" coordorigin="1230,11580" coordsize="0,220" path="m1230,11580l1230,11800e" filled="f" stroked="t" strokeweight="1.1pt" strokecolor="#000000">
                <v:path arrowok="t"/>
              </v:shape>
            </v:group>
            <v:group style="position:absolute;left:11070;top:11560;width:2;height:220" coordorigin="11070,11560" coordsize="2,220">
              <v:shape style="position:absolute;left:11070;top:11560;width:2;height:220" coordorigin="11070,11560" coordsize="0,220" path="m11070,11560l11070,11780e" filled="f" stroked="t" strokeweight="1.1pt" strokecolor="#B2B2B2">
                <v:path arrowok="t"/>
              </v:shape>
            </v:group>
            <v:group style="position:absolute;left:1220;top:11790;width:9860;height:2" coordorigin="1220,11790" coordsize="9860,2">
              <v:shape style="position:absolute;left:1220;top:11790;width:9860;height:2" coordorigin="1220,11790" coordsize="9860,0" path="m1220,11790l11080,11790e" filled="f" stroked="t" strokeweight="1.1pt" strokecolor="#B2B2B2">
                <v:path arrowok="t"/>
              </v:shape>
              <v:shape style="position:absolute;left:3729;top:1480;width:4830;height:855" type="#_x0000_t75">
                <v:imagedata r:id="rId6" o:title=""/>
              </v:shape>
              <v:shape style="position:absolute;left:1240;top:7741;width:6825;height:3750" type="#_x0000_t75">
                <v:imagedata r:id="rId7" o:title=""/>
              </v:shape>
              <v:shape style="position:absolute;left:8105;top:7741;width:3000;height:3750" type="#_x0000_t75">
                <v:imagedata r:id="rId8" o:title=""/>
              </v:shape>
              <v:shape style="position:absolute;left:9660;top:1380;width:1780;height:1180" type="#_x0000_t75">
                <v:imagedata r:id="rId9" o:title=""/>
              </v:shape>
            </v:group>
            <v:group style="position:absolute;left:10019;top:1692;width:1062;height:478" coordorigin="10019,1692" coordsize="1062,478">
              <v:shape style="position:absolute;left:10019;top:1692;width:1062;height:478" coordorigin="10019,1692" coordsize="1062,478" path="m10550,1692l10464,1695,10383,1704,10306,1719,10237,1738,10175,1762,10099,1805,10046,1856,10021,1912,10019,1931,10021,1951,10046,2007,10099,2057,10175,2100,10237,2124,10306,2143,10383,2158,10464,2167,10550,2170,10594,2169,10678,2163,10757,2151,10830,2134,10896,2113,10954,2087,11022,2041,11066,1989,11082,1931,11080,1912,11054,1856,11002,1805,10926,1762,10864,1738,10794,1719,10718,1704,10637,1695,10550,1692xe" filled="t" fillcolor="#86133E" stroked="f">
                <v:path arrowok="t"/>
                <v:fill type="solid"/>
              </v:shape>
            </v:group>
            <v:group style="position:absolute;left:10019;top:1692;width:1062;height:478" coordorigin="10019,1692" coordsize="1062,478">
              <v:shape style="position:absolute;left:10019;top:1692;width:1062;height:478" coordorigin="10019,1692" coordsize="1062,478" path="m11082,1931l11054,1856,11002,1805,10926,1762,10864,1738,10794,1719,10718,1704,10637,1695,10550,1692,10507,1693,10423,1699,10344,1711,10271,1728,10205,1750,10147,1776,10079,1821,10035,1874,10019,1931,10021,1951,10046,2007,10099,2057,10175,2100,10237,2124,10306,2143,10383,2158,10464,2167,10550,2170,10594,2169,10678,2163,10757,2151,10830,2134,10896,2113,10954,2087,11022,2041,11066,1989,11082,1931xe" filled="f" stroked="t" strokeweight="3pt" strokecolor="#561029">
                <v:path arrowok="t"/>
              </v:shape>
              <v:shape style="position:absolute;left:8660;top:1900;width:1560;height:880" type="#_x0000_t75">
                <v:imagedata r:id="rId10" o:title=""/>
              </v:shape>
            </v:group>
            <v:group style="position:absolute;left:9005;top:2213;width:861;height:172" coordorigin="9005,2213" coordsize="861,172">
              <v:shape style="position:absolute;left:9005;top:2213;width:861;height:172" coordorigin="9005,2213" coordsize="861,172" path="m9435,2213l9365,2214,9299,2218,9237,2223,9155,2234,9088,2248,9027,2272,9005,2299,9006,2306,9069,2345,9131,2360,9209,2373,9299,2381,9365,2384,9435,2385,9471,2385,9539,2383,9603,2379,9690,2369,9762,2355,9832,2333,9866,2299,9864,2292,9801,2254,9740,2238,9662,2226,9571,2218,9505,2214,9435,2213xe" filled="t" fillcolor="#86133E" stroked="f">
                <v:path arrowok="t"/>
                <v:fill type="solid"/>
              </v:shape>
            </v:group>
            <v:group style="position:absolute;left:9005;top:2213;width:861;height:172" coordorigin="9005,2213" coordsize="861,172">
              <v:shape style="position:absolute;left:9005;top:2213;width:861;height:172" coordorigin="9005,2213" coordsize="861,172" path="m9866,2299l9818,2260,9740,2238,9662,2226,9571,2218,9505,2214,9435,2213,9400,2213,9332,2216,9268,2220,9181,2230,9108,2243,9039,2266,9005,2299,9006,2306,9069,2345,9131,2360,9209,2373,9299,2381,9365,2384,9435,2385,9471,2385,9539,2383,9603,2379,9690,2369,9762,2355,9832,2333,9866,2299xe" filled="f" stroked="t" strokeweight="3.0pt" strokecolor="#561029">
                <v:path arrowok="t"/>
              </v:shape>
              <v:shape style="position:absolute;left:900;top:2300;width:1460;height:900" type="#_x0000_t75">
                <v:imagedata r:id="rId11" o:title=""/>
              </v:shape>
            </v:group>
            <v:group style="position:absolute;left:1250;top:2613;width:756;height:202" coordorigin="1250,2613" coordsize="756,202">
              <v:shape style="position:absolute;left:1250;top:2613;width:756;height:202" coordorigin="1250,2613" coordsize="756,202" path="m1646,2613l1580,2614,1518,2618,1434,2628,1363,2642,1293,2667,1250,2713,1252,2722,1309,2768,1388,2791,1463,2804,1549,2812,1610,2814,1644,2814,1708,2812,1796,2803,1871,2790,1932,2773,1986,2745,2006,2713,2005,2705,1947,2659,1868,2636,1793,2623,1708,2615,1646,2613xe" filled="t" fillcolor="#86133E" stroked="f">
                <v:path arrowok="t"/>
                <v:fill type="solid"/>
              </v:shape>
            </v:group>
            <v:group style="position:absolute;left:1250;top:2613;width:756;height:202" coordorigin="1250,2613" coordsize="756,202">
              <v:shape style="position:absolute;left:1250;top:2613;width:756;height:202" coordorigin="1250,2613" coordsize="756,202" path="m2006,2713l1962,2666,1891,2641,1820,2626,1737,2617,1677,2613,1646,2613,1612,2613,1548,2615,1461,2624,1385,2637,1324,2654,1270,2682,1250,2713,1252,2722,1309,2768,1388,2791,1463,2804,1549,2812,1610,2814,1644,2814,1708,2812,1796,2803,1871,2790,1932,2773,1986,2745,2006,2713xe" filled="f" stroked="t" strokeweight="3.0pt" strokecolor="#561029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84"/>
        <w:ind w:left="101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b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7"/>
        <w:ind w:left="4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Selec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d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Financia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is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ics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90" w:lineRule="exact" w:before="10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9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68" w:hRule="exact"/>
        </w:trPr>
        <w:tc>
          <w:tcPr>
            <w:tcW w:w="253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3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left="12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99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left="125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69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left="69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2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7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69" w:right="45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4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51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69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69" w:right="45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evera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(Assets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/Equi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ty)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5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18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69" w:right="45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mer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555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1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4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547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759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366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076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547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295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998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792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664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980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967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586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140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69" w:right="6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$796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755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854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875)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Pr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212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1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529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356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092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6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271</w:t>
            </w:r>
          </w:p>
        </w:tc>
      </w:tr>
      <w:tr>
        <w:trPr>
          <w:trHeight w:val="150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&amp;A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29" w:right="6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</w:tr>
      <w:tr>
        <w:trPr>
          <w:trHeight w:val="222" w:hRule="exact"/>
        </w:trPr>
        <w:tc>
          <w:tcPr>
            <w:tcW w:w="253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33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99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29" w:right="684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169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</w:tr>
    </w:tbl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388" w:val="left" w:leader="none"/>
        </w:tabs>
        <w:spacing w:before="81"/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7723" w:val="left" w:leader="none"/>
        </w:tabs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ock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&amp;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ond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/>
          <w:bCs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3"/>
          <w:sz w:val="12"/>
          <w:szCs w:val="12"/>
        </w:rPr>
        <w:t>fren</w:t>
      </w:r>
      <w:r>
        <w:rPr>
          <w:rFonts w:ascii="Arial" w:hAnsi="Arial" w:cs="Arial" w:eastAsia="Arial"/>
          <w:b/>
          <w:bCs/>
          <w:spacing w:val="-1"/>
          <w:w w:val="100"/>
          <w:position w:val="3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3"/>
          <w:sz w:val="12"/>
          <w:szCs w:val="12"/>
        </w:rPr>
        <w:t>sc</w:t>
      </w:r>
      <w:r>
        <w:rPr>
          <w:rFonts w:ascii="Arial" w:hAnsi="Arial" w:cs="Arial" w:eastAsia="Arial"/>
          <w:b/>
          <w:bCs/>
          <w:spacing w:val="-1"/>
          <w:w w:val="100"/>
          <w:position w:val="3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position w:val="3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pStyle w:val="BodyText"/>
        <w:ind w:left="1610"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010" w:right="0"/>
        <w:jc w:val="left"/>
      </w:pP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/>
        <w:jc w:val="left"/>
        <w:sectPr>
          <w:headerReference w:type="default" r:id="rId12"/>
          <w:pgSz w:w="12240" w:h="15840"/>
          <w:pgMar w:header="1082" w:footer="790" w:top="1280" w:bottom="1000" w:left="260" w:right="240"/>
          <w:cols w:num="2" w:equalWidth="0">
            <w:col w:w="8465" w:space="213"/>
            <w:col w:w="3062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/>
        <w:pict>
          <v:group style="position:absolute;margin-left:59.450001pt;margin-top:61pt;width:497.6pt;height:475.55pt;mso-position-horizontal-relative:page;mso-position-vertical-relative:page;z-index:-10448" coordorigin="1189,1220" coordsize="9952,9511">
            <v:group style="position:absolute;left:1200;top:1310;width:9900;height:2" coordorigin="1200,1310" coordsize="9900,2">
              <v:shape style="position:absolute;left:1200;top:1310;width:9900;height:2" coordorigin="1200,1310" coordsize="9900,0" path="m1200,1310l11100,1310e" filled="f" stroked="t" strokeweight="1.1pt" strokecolor="#B2B2B2">
                <v:path arrowok="t"/>
              </v:shape>
            </v:group>
            <v:group style="position:absolute;left:1210;top:1320;width:2;height:9400" coordorigin="1210,1320" coordsize="2,9400">
              <v:shape style="position:absolute;left:1210;top:1320;width:2;height:9400" coordorigin="1210,1320" coordsize="0,9400" path="m1210,1320l1210,10720e" filled="f" stroked="t" strokeweight="1.1pt" strokecolor="#B2B2B2">
                <v:path arrowok="t"/>
              </v:shape>
            </v:group>
            <v:group style="position:absolute;left:11090;top:1300;width:2;height:920" coordorigin="11090,1300" coordsize="2,920">
              <v:shape style="position:absolute;left:11090;top:1300;width:2;height:920" coordorigin="11090,1300" coordsize="0,920" path="m11090,1300l11090,2220e" filled="f" stroked="t" strokeweight="1.1pt" strokecolor="#000000">
                <v:path arrowok="t"/>
              </v:shape>
            </v:group>
            <v:group style="position:absolute;left:1200;top:1850;width:9900;height:2" coordorigin="1200,1850" coordsize="9900,2">
              <v:shape style="position:absolute;left:1200;top:1850;width:9900;height:2" coordorigin="1200,1850" coordsize="9900,0" path="m1200,1850l11100,1850e" filled="f" stroked="t" strokeweight="1.1pt" strokecolor="#000000">
                <v:path arrowok="t"/>
              </v:shape>
            </v:group>
            <v:group style="position:absolute;left:1220;top:1330;width:9860;height:2" coordorigin="1220,1330" coordsize="9860,2">
              <v:shape style="position:absolute;left:1220;top:1330;width:9860;height:2" coordorigin="1220,1330" coordsize="9860,0" path="m1220,1330l11080,1330e" filled="f" stroked="t" strokeweight="1.1pt" strokecolor="#000000">
                <v:path arrowok="t"/>
              </v:shape>
            </v:group>
            <v:group style="position:absolute;left:1230;top:1340;width:2;height:500" coordorigin="1230,1340" coordsize="2,500">
              <v:shape style="position:absolute;left:1230;top:1340;width:2;height:500" coordorigin="1230,1340" coordsize="0,500" path="m1230,1340l1230,1840e" filled="f" stroked="t" strokeweight="1.1pt" strokecolor="#000000">
                <v:path arrowok="t"/>
              </v:shape>
            </v:group>
            <v:group style="position:absolute;left:11070;top:1320;width:2;height:500" coordorigin="11070,1320" coordsize="2,500">
              <v:shape style="position:absolute;left:11070;top:1320;width:2;height:500" coordorigin="11070,1320" coordsize="0,500" path="m11070,1320l11070,1820e" filled="f" stroked="t" strokeweight="1.1pt" strokecolor="#B2B2B2">
                <v:path arrowok="t"/>
              </v:shape>
            </v:group>
            <v:group style="position:absolute;left:1220;top:1830;width:9860;height:2" coordorigin="1220,1830" coordsize="9860,2">
              <v:shape style="position:absolute;left:1220;top:1830;width:9860;height:2" coordorigin="1220,1830" coordsize="9860,0" path="m1220,1830l11080,1830e" filled="f" stroked="t" strokeweight="1.1pt" strokecolor="#B2B2B2">
                <v:path arrowok="t"/>
              </v:shape>
            </v:group>
            <v:group style="position:absolute;left:1200;top:1870;width:9900;height:2" coordorigin="1200,1870" coordsize="9900,2">
              <v:shape style="position:absolute;left:1200;top:1870;width:9900;height:2" coordorigin="1200,1870" coordsize="9900,0" path="m1200,1870l11100,1870e" filled="f" stroked="t" strokeweight="1.1pt" strokecolor="#B2B2B2">
                <v:path arrowok="t"/>
              </v:shape>
            </v:group>
            <v:group style="position:absolute;left:1240;top:1910;width:9820;height:2" coordorigin="1240,1910" coordsize="9820,2">
              <v:shape style="position:absolute;left:1240;top:1910;width:9820;height:2" coordorigin="1240,1910" coordsize="9820,0" path="m1240,1910l11060,1910e" filled="f" stroked="t" strokeweight="1.1pt" strokecolor="#000000">
                <v:path arrowok="t"/>
              </v:shape>
            </v:group>
            <v:group style="position:absolute;left:1250;top:1920;width:2;height:280" coordorigin="1250,1920" coordsize="2,280">
              <v:shape style="position:absolute;left:1250;top:1920;width:2;height:280" coordorigin="1250,1920" coordsize="0,280" path="m1250,1920l1250,2200e" filled="f" stroked="t" strokeweight="1.1pt" strokecolor="#000000">
                <v:path arrowok="t"/>
              </v:shape>
            </v:group>
            <v:group style="position:absolute;left:11050;top:1900;width:2;height:280" coordorigin="11050,1900" coordsize="2,280">
              <v:shape style="position:absolute;left:11050;top:1900;width:2;height:280" coordorigin="11050,1900" coordsize="0,280" path="m11050,1900l11050,2180e" filled="f" stroked="t" strokeweight="1.1pt" strokecolor="#B2B2B2">
                <v:path arrowok="t"/>
              </v:shape>
            </v:group>
            <v:group style="position:absolute;left:1240;top:2190;width:9820;height:2" coordorigin="1240,2190" coordsize="9820,2">
              <v:shape style="position:absolute;left:1240;top:2190;width:9820;height:2" coordorigin="1240,2190" coordsize="9820,0" path="m1240,2190l11060,2190e" filled="f" stroked="t" strokeweight="1.1pt" strokecolor="#B2B2B2">
                <v:path arrowok="t"/>
              </v:shape>
            </v:group>
            <v:group style="position:absolute;left:11130;top:2240;width:2;height:840" coordorigin="11130,2240" coordsize="2,840">
              <v:shape style="position:absolute;left:11130;top:2240;width:2;height:840" coordorigin="11130,2240" coordsize="0,840" path="m11130,2240l11130,3080e" filled="f" stroked="t" strokeweight="1.1pt" strokecolor="#000000">
                <v:path arrowok="t"/>
              </v:shape>
            </v:group>
            <v:group style="position:absolute;left:11090;top:3100;width:2;height:7600" coordorigin="11090,3100" coordsize="2,7600">
              <v:shape style="position:absolute;left:11090;top:3100;width:2;height:7600" coordorigin="11090,3100" coordsize="0,7600" path="m11090,3100l11090,10700e" filled="f" stroked="t" strokeweight="1.1pt" strokecolor="#000000">
                <v:path arrowok="t"/>
              </v:shape>
            </v:group>
            <v:group style="position:absolute;left:1200;top:6230;width:9900;height:2" coordorigin="1200,6230" coordsize="9900,2">
              <v:shape style="position:absolute;left:1200;top:6230;width:9900;height:2" coordorigin="1200,6230" coordsize="9900,0" path="m1200,6230l11100,6230e" filled="f" stroked="t" strokeweight="1.1pt" strokecolor="#000000">
                <v:path arrowok="t"/>
              </v:shape>
            </v:group>
            <v:group style="position:absolute;left:1240;top:3130;width:9820;height:2" coordorigin="1240,3130" coordsize="9820,2">
              <v:shape style="position:absolute;left:1240;top:3130;width:9820;height:2" coordorigin="1240,3130" coordsize="9820,0" path="m1240,3130l11060,3130e" filled="f" stroked="t" strokeweight="1.1pt" strokecolor="#000000">
                <v:path arrowok="t"/>
              </v:shape>
            </v:group>
            <v:group style="position:absolute;left:1250;top:3140;width:2;height:3060" coordorigin="1250,3140" coordsize="2,3060">
              <v:shape style="position:absolute;left:1250;top:3140;width:2;height:3060" coordorigin="1250,3140" coordsize="0,3060" path="m1250,3140l1250,6200e" filled="f" stroked="t" strokeweight="1.1pt" strokecolor="#000000">
                <v:path arrowok="t"/>
              </v:shape>
            </v:group>
            <v:group style="position:absolute;left:11050;top:3120;width:2;height:3060" coordorigin="11050,3120" coordsize="2,3060">
              <v:shape style="position:absolute;left:11050;top:3120;width:2;height:3060" coordorigin="11050,3120" coordsize="0,3060" path="m11050,3120l11050,6180e" filled="f" stroked="t" strokeweight="1.1pt" strokecolor="#B2B2B2">
                <v:path arrowok="t"/>
              </v:shape>
            </v:group>
            <v:group style="position:absolute;left:1240;top:6190;width:9820;height:2" coordorigin="1240,6190" coordsize="9820,2">
              <v:shape style="position:absolute;left:1240;top:6190;width:9820;height:2" coordorigin="1240,6190" coordsize="9820,0" path="m1240,6190l11060,6190e" filled="f" stroked="t" strokeweight="1.1pt" strokecolor="#B2B2B2">
                <v:path arrowok="t"/>
              </v:shape>
            </v:group>
            <v:group style="position:absolute;left:1200;top:6250;width:9900;height:2" coordorigin="1200,6250" coordsize="9900,2">
              <v:shape style="position:absolute;left:1200;top:6250;width:9900;height:2" coordorigin="1200,6250" coordsize="9900,0" path="m1200,6250l11100,6250e" filled="f" stroked="t" strokeweight="1.1pt" strokecolor="#B2B2B2">
                <v:path arrowok="t"/>
              </v:shape>
            </v:group>
            <v:group style="position:absolute;left:1200;top:6530;width:9900;height:2" coordorigin="1200,6530" coordsize="9900,2">
              <v:shape style="position:absolute;left:1200;top:6530;width:9900;height:2" coordorigin="1200,6530" coordsize="9900,0" path="m1200,6530l11100,6530e" filled="f" stroked="t" strokeweight="1.1pt" strokecolor="#000000">
                <v:path arrowok="t"/>
              </v:shape>
            </v:group>
            <v:group style="position:absolute;left:1220;top:6270;width:9860;height:2" coordorigin="1220,6270" coordsize="9860,2">
              <v:shape style="position:absolute;left:1220;top:6270;width:9860;height:2" coordorigin="1220,6270" coordsize="9860,0" path="m1220,6270l11080,6270e" filled="f" stroked="t" strokeweight="1.1pt" strokecolor="#000000">
                <v:path arrowok="t"/>
              </v:shape>
            </v:group>
            <v:group style="position:absolute;left:1230;top:6280;width:2;height:240" coordorigin="1230,6280" coordsize="2,240">
              <v:shape style="position:absolute;left:1230;top:6280;width:2;height:240" coordorigin="1230,6280" coordsize="0,240" path="m1230,6280l1230,6520e" filled="f" stroked="t" strokeweight="1.1pt" strokecolor="#000000">
                <v:path arrowok="t"/>
              </v:shape>
            </v:group>
            <v:group style="position:absolute;left:11070;top:6260;width:2;height:240" coordorigin="11070,6260" coordsize="2,240">
              <v:shape style="position:absolute;left:11070;top:6260;width:2;height:240" coordorigin="11070,6260" coordsize="0,240" path="m11070,6260l11070,6500e" filled="f" stroked="t" strokeweight="1.1pt" strokecolor="#B2B2B2">
                <v:path arrowok="t"/>
              </v:shape>
            </v:group>
            <v:group style="position:absolute;left:1220;top:6510;width:9860;height:2" coordorigin="1220,6510" coordsize="9860,2">
              <v:shape style="position:absolute;left:1220;top:6510;width:9860;height:2" coordorigin="1220,6510" coordsize="9860,0" path="m1220,6510l11080,6510e" filled="f" stroked="t" strokeweight="1.1pt" strokecolor="#B2B2B2">
                <v:path arrowok="t"/>
              </v:shape>
            </v:group>
            <v:group style="position:absolute;left:1200;top:6550;width:9900;height:2" coordorigin="1200,6550" coordsize="9900,2">
              <v:shape style="position:absolute;left:1200;top:6550;width:9900;height:2" coordorigin="1200,6550" coordsize="9900,0" path="m1200,6550l11100,6550e" filled="f" stroked="t" strokeweight="1.1pt" strokecolor="#B2B2B2">
                <v:path arrowok="t"/>
              </v:shape>
            </v:group>
            <v:group style="position:absolute;left:1200;top:10210;width:9900;height:2" coordorigin="1200,10210" coordsize="9900,2">
              <v:shape style="position:absolute;left:1200;top:10210;width:9900;height:2" coordorigin="1200,10210" coordsize="9900,0" path="m1200,10210l11100,10210e" filled="f" stroked="t" strokeweight="1.1pt" strokecolor="#000000">
                <v:path arrowok="t"/>
              </v:shape>
            </v:group>
            <v:group style="position:absolute;left:1220;top:6570;width:9860;height:2" coordorigin="1220,6570" coordsize="9860,2">
              <v:shape style="position:absolute;left:1220;top:6570;width:9860;height:2" coordorigin="1220,6570" coordsize="9860,0" path="m1220,6570l11080,6570e" filled="f" stroked="t" strokeweight="1.1pt" strokecolor="#000000">
                <v:path arrowok="t"/>
              </v:shape>
            </v:group>
            <v:group style="position:absolute;left:1230;top:6580;width:2;height:3620" coordorigin="1230,6580" coordsize="2,3620">
              <v:shape style="position:absolute;left:1230;top:6580;width:2;height:3620" coordorigin="1230,6580" coordsize="0,3620" path="m1230,6580l1230,10200e" filled="f" stroked="t" strokeweight="1.1pt" strokecolor="#000000">
                <v:path arrowok="t"/>
              </v:shape>
            </v:group>
            <v:group style="position:absolute;left:11070;top:6560;width:2;height:3620" coordorigin="11070,6560" coordsize="2,3620">
              <v:shape style="position:absolute;left:11070;top:6560;width:2;height:3620" coordorigin="11070,6560" coordsize="0,3620" path="m11070,6560l11070,10180e" filled="f" stroked="t" strokeweight="1.1pt" strokecolor="#B2B2B2">
                <v:path arrowok="t"/>
              </v:shape>
            </v:group>
            <v:group style="position:absolute;left:1220;top:10190;width:9860;height:2" coordorigin="1220,10190" coordsize="9860,2">
              <v:shape style="position:absolute;left:1220;top:10190;width:9860;height:2" coordorigin="1220,10190" coordsize="9860,0" path="m1220,10190l11080,10190e" filled="f" stroked="t" strokeweight="1.1pt" strokecolor="#B2B2B2">
                <v:path arrowok="t"/>
              </v:shape>
            </v:group>
            <v:group style="position:absolute;left:1200;top:10230;width:9900;height:2" coordorigin="1200,10230" coordsize="9900,2">
              <v:shape style="position:absolute;left:1200;top:10230;width:9900;height:2" coordorigin="1200,10230" coordsize="9900,0" path="m1200,10230l11100,10230e" filled="f" stroked="t" strokeweight="1.1pt" strokecolor="#B2B2B2">
                <v:path arrowok="t"/>
              </v:shape>
            </v:group>
            <v:group style="position:absolute;left:1200;top:10470;width:9900;height:2" coordorigin="1200,10470" coordsize="9900,2">
              <v:shape style="position:absolute;left:1200;top:10470;width:9900;height:2" coordorigin="1200,10470" coordsize="9900,0" path="m1200,10470l11100,10470e" filled="f" stroked="t" strokeweight="1.1pt" strokecolor="#000000">
                <v:path arrowok="t"/>
              </v:shape>
            </v:group>
            <v:group style="position:absolute;left:1220;top:10250;width:9860;height:2" coordorigin="1220,10250" coordsize="9860,2">
              <v:shape style="position:absolute;left:1220;top:10250;width:9860;height:2" coordorigin="1220,10250" coordsize="9860,0" path="m1220,10250l11080,10250e" filled="f" stroked="t" strokeweight="1.1pt" strokecolor="#000000">
                <v:path arrowok="t"/>
              </v:shape>
            </v:group>
            <v:group style="position:absolute;left:1230;top:10260;width:2;height:200" coordorigin="1230,10260" coordsize="2,200">
              <v:shape style="position:absolute;left:1230;top:10260;width:2;height:200" coordorigin="1230,10260" coordsize="0,200" path="m1230,10260l1230,10460e" filled="f" stroked="t" strokeweight="1.1pt" strokecolor="#000000">
                <v:path arrowok="t"/>
              </v:shape>
            </v:group>
            <v:group style="position:absolute;left:11070;top:10240;width:2;height:200" coordorigin="11070,10240" coordsize="2,200">
              <v:shape style="position:absolute;left:11070;top:10240;width:2;height:200" coordorigin="11070,10240" coordsize="0,200" path="m11070,10240l11070,10440e" filled="f" stroked="t" strokeweight="1.1pt" strokecolor="#B2B2B2">
                <v:path arrowok="t"/>
              </v:shape>
            </v:group>
            <v:group style="position:absolute;left:1220;top:10450;width:9860;height:2" coordorigin="1220,10450" coordsize="9860,2">
              <v:shape style="position:absolute;left:1220;top:10450;width:9860;height:2" coordorigin="1220,10450" coordsize="9860,0" path="m1220,10450l11080,10450e" filled="f" stroked="t" strokeweight="1.1pt" strokecolor="#B2B2B2">
                <v:path arrowok="t"/>
              </v:shape>
            </v:group>
            <v:group style="position:absolute;left:1200;top:10490;width:9900;height:2" coordorigin="1200,10490" coordsize="9900,2">
              <v:shape style="position:absolute;left:1200;top:10490;width:9900;height:2" coordorigin="1200,10490" coordsize="9900,0" path="m1200,10490l11100,10490e" filled="f" stroked="t" strokeweight="1.1pt" strokecolor="#B2B2B2">
                <v:path arrowok="t"/>
              </v:shape>
            </v:group>
            <v:group style="position:absolute;left:1200;top:10710;width:9900;height:2" coordorigin="1200,10710" coordsize="9900,2">
              <v:shape style="position:absolute;left:1200;top:10710;width:9900;height:2" coordorigin="1200,10710" coordsize="9900,0" path="m1200,10710l11100,10710e" filled="f" stroked="t" strokeweight="1.1pt" strokecolor="#000000">
                <v:path arrowok="t"/>
              </v:shape>
            </v:group>
            <v:group style="position:absolute;left:1220;top:10510;width:9860;height:2" coordorigin="1220,10510" coordsize="9860,2">
              <v:shape style="position:absolute;left:1220;top:10510;width:9860;height:2" coordorigin="1220,10510" coordsize="9860,0" path="m1220,10510l11080,10510e" filled="f" stroked="t" strokeweight="1.1pt" strokecolor="#000000">
                <v:path arrowok="t"/>
              </v:shape>
            </v:group>
            <v:group style="position:absolute;left:1230;top:10520;width:2;height:180" coordorigin="1230,10520" coordsize="2,180">
              <v:shape style="position:absolute;left:1230;top:10520;width:2;height:180" coordorigin="1230,10520" coordsize="0,180" path="m1230,10520l1230,10700e" filled="f" stroked="t" strokeweight="1.1pt" strokecolor="#000000">
                <v:path arrowok="t"/>
              </v:shape>
            </v:group>
            <v:group style="position:absolute;left:11070;top:10500;width:2;height:180" coordorigin="11070,10500" coordsize="2,180">
              <v:shape style="position:absolute;left:11070;top:10500;width:2;height:180" coordorigin="11070,10500" coordsize="0,180" path="m11070,10500l11070,10680e" filled="f" stroked="t" strokeweight="1.1pt" strokecolor="#B2B2B2">
                <v:path arrowok="t"/>
              </v:shape>
            </v:group>
            <v:group style="position:absolute;left:1220;top:10690;width:9860;height:2" coordorigin="1220,10690" coordsize="9860,2">
              <v:shape style="position:absolute;left:1220;top:10690;width:9860;height:2" coordorigin="1220,10690" coordsize="9860,0" path="m1220,10690l11080,10690e" filled="f" stroked="t" strokeweight="1.1pt" strokecolor="#B2B2B2">
                <v:path arrowok="t"/>
              </v:shape>
              <v:shape style="position:absolute;left:4628;top:1360;width:2160;height:435" type="#_x0000_t75">
                <v:imagedata r:id="rId13" o:title=""/>
              </v:shape>
              <v:shape style="position:absolute;left:1275;top:3161;width:9750;height:3000" type="#_x0000_t75">
                <v:imagedata r:id="rId14" o:title=""/>
              </v:shape>
              <v:shape style="position:absolute;left:7560;top:1220;width:1560;height:840" type="#_x0000_t75">
                <v:imagedata r:id="rId15" o:title=""/>
              </v:shape>
            </v:group>
            <v:group style="position:absolute;left:7912;top:1525;width:864;height:142" coordorigin="7912,1525" coordsize="864,142">
              <v:shape style="position:absolute;left:7912;top:1525;width:864;height:142" coordorigin="7912,1525" coordsize="864,142" path="m8344,1525l8274,1526,8207,1529,8145,1533,8063,1542,7995,1554,7934,1574,7912,1596,7913,1602,7977,1633,8038,1646,8116,1656,8207,1663,8274,1666,8344,1667,8379,1667,8448,1665,8512,1661,8599,1653,8672,1642,8742,1624,8776,1596,8775,1590,8711,1559,8650,1546,8572,1536,8481,1529,8414,1526,8344,1525xe" filled="t" fillcolor="#86133E" stroked="f">
                <v:path arrowok="t"/>
                <v:fill type="solid"/>
              </v:shape>
            </v:group>
            <v:group style="position:absolute;left:7912;top:1525;width:864;height:142" coordorigin="7912,1525" coordsize="864,142">
              <v:shape style="position:absolute;left:7912;top:1525;width:864;height:142" coordorigin="7912,1525" coordsize="864,142" path="m8776,1596l8711,1559,8650,1546,8572,1536,8481,1529,8414,1526,8344,1525,8309,1525,8240,1527,8176,1531,8089,1539,8016,1550,7946,1568,7912,1596,7913,1602,7977,1633,8038,1646,8116,1656,8207,1663,8274,1666,8344,1667,8379,1667,8448,1665,8512,1661,8599,1653,8672,1642,8742,1624,8776,1596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pStyle w:val="Heading5"/>
        <w:spacing w:before="77"/>
        <w:ind w:left="40" w:right="0"/>
        <w:jc w:val="center"/>
        <w:rPr>
          <w:b w:val="0"/>
          <w:bCs w:val="0"/>
        </w:rPr>
      </w:pP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oc</w:t>
      </w:r>
      <w:r>
        <w:rPr>
          <w:spacing w:val="0"/>
          <w:w w:val="100"/>
        </w:rPr>
        <w:t>k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arke</w:t>
      </w:r>
      <w:r>
        <w:rPr>
          <w:spacing w:val="0"/>
          <w:w w:val="100"/>
        </w:rPr>
        <w:t>t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Summary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58" w:hRule="exact"/>
        </w:trPr>
        <w:tc>
          <w:tcPr>
            <w:tcW w:w="1130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63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5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63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2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7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38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Sh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ares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13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MarketCap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($M)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8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1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2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4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EPS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7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25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03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2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62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27"/>
              <w:ind w:left="4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P/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113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ndrews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85)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942</w:t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$124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80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67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01" w:right="29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3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</w:tr>
      <w:tr>
        <w:trPr>
          <w:trHeight w:val="150" w:hRule="exact"/>
        </w:trPr>
        <w:tc>
          <w:tcPr>
            <w:tcW w:w="113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aldwin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33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79)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675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670</w:t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15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$92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01" w:right="29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3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</w:tr>
      <w:tr>
        <w:trPr>
          <w:trHeight w:val="150" w:hRule="exact"/>
        </w:trPr>
        <w:tc>
          <w:tcPr>
            <w:tcW w:w="1130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Ches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51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4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92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875</w:t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$154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89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01" w:right="29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1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</w:p>
        </w:tc>
      </w:tr>
      <w:tr>
        <w:trPr>
          <w:trHeight w:val="232" w:hRule="exact"/>
        </w:trPr>
        <w:tc>
          <w:tcPr>
            <w:tcW w:w="1130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  <w:tc>
          <w:tcPr>
            <w:tcW w:w="116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71</w:t>
            </w:r>
          </w:p>
        </w:tc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09)</w:t>
            </w:r>
          </w:p>
        </w:tc>
        <w:tc>
          <w:tcPr>
            <w:tcW w:w="87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882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967</w:t>
            </w:r>
          </w:p>
        </w:tc>
        <w:tc>
          <w:tcPr>
            <w:tcW w:w="113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150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$77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49</w:t>
            </w:r>
          </w:p>
        </w:tc>
        <w:tc>
          <w:tcPr>
            <w:tcW w:w="92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42)</w:t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90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01" w:right="29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3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-63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7"/>
        <w:ind w:left="4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Bond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umm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ry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80" w:lineRule="exact" w:before="9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15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99" w:hRule="exact"/>
        </w:trPr>
        <w:tc>
          <w:tcPr>
            <w:tcW w:w="180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4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88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7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es#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160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222"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ace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753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5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261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3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44" w:type="dxa"/>
            <w:tcBorders>
              <w:top w:val="single" w:sz="9" w:space="0" w:color="B2B2B2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right="15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&amp;P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4"/>
              <w:ind w:right="3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2S2020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837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83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459" w:right="60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BBB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9S2021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072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47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41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59" w:right="60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BBB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2024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59" w:right="60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BBB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8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0S2025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59" w:right="60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BBB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30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4"/>
              <w:ind w:right="82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2S2020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724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03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524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2021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802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53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24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2023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279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59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24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2024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788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546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02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524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</w:t>
            </w:r>
          </w:p>
        </w:tc>
      </w:tr>
      <w:tr>
        <w:trPr>
          <w:trHeight w:val="18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902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738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32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524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</w:t>
            </w:r>
          </w:p>
        </w:tc>
      </w:tr>
      <w:tr>
        <w:trPr>
          <w:trHeight w:val="30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4"/>
              <w:ind w:right="95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1S2022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28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617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2S2023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814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7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5S2024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377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976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7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</w:t>
            </w:r>
          </w:p>
        </w:tc>
      </w:tr>
      <w:tr>
        <w:trPr>
          <w:trHeight w:val="18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6S2025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072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49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17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</w:t>
            </w:r>
          </w:p>
        </w:tc>
      </w:tr>
      <w:tr>
        <w:trPr>
          <w:trHeight w:val="30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4"/>
              <w:ind w:right="20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6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3S2020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600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 w:before="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5" w:lineRule="exact"/>
              <w:ind w:left="610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2021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0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2022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963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435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75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0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</w:p>
        </w:tc>
      </w:tr>
      <w:tr>
        <w:trPr>
          <w:trHeight w:val="120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2023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709" w:right="813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569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958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10" w:right="60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</w:p>
        </w:tc>
      </w:tr>
      <w:tr>
        <w:trPr>
          <w:trHeight w:val="458" w:hRule="exact"/>
        </w:trPr>
        <w:tc>
          <w:tcPr>
            <w:tcW w:w="1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2024</w:t>
            </w:r>
          </w:p>
          <w:p>
            <w:pPr>
              <w:pStyle w:val="TableParagraph"/>
              <w:spacing w:line="121" w:lineRule="exact"/>
              <w:ind w:left="6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2025</w:t>
            </w:r>
          </w:p>
        </w:tc>
        <w:tc>
          <w:tcPr>
            <w:tcW w:w="2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838</w:t>
            </w:r>
          </w:p>
          <w:p>
            <w:pPr>
              <w:pStyle w:val="TableParagraph"/>
              <w:spacing w:line="121" w:lineRule="exact"/>
              <w:ind w:left="6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649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980</w:t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  <w:p>
            <w:pPr>
              <w:pStyle w:val="TableParagraph"/>
              <w:spacing w:line="121" w:lineRule="exact"/>
              <w:ind w:left="1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2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1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62</w:t>
            </w:r>
          </w:p>
          <w:p>
            <w:pPr>
              <w:pStyle w:val="TableParagraph"/>
              <w:spacing w:line="121" w:lineRule="exact"/>
              <w:ind w:left="471" w:right="451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86</w:t>
            </w:r>
          </w:p>
        </w:tc>
        <w:tc>
          <w:tcPr>
            <w:tcW w:w="13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1"/>
              <w:ind w:left="630" w:right="62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</w:p>
        </w:tc>
      </w:tr>
    </w:tbl>
    <w:p>
      <w:pPr>
        <w:spacing w:line="153" w:lineRule="exact"/>
        <w:ind w:left="2116" w:right="2075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ext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9"/>
          <w:w w:val="100"/>
          <w:sz w:val="15"/>
          <w:szCs w:val="15"/>
        </w:rPr>
        <w:t>Y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ea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's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Pr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ate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8.50%</w:t>
      </w:r>
      <w:r>
        <w:rPr>
          <w:rFonts w:ascii="Arial" w:hAnsi="Arial" w:cs="Arial" w:eastAsia="Arial"/>
          <w:b w:val="0"/>
          <w:bCs w:val="0"/>
          <w:spacing w:val="0"/>
          <w:w w:val="100"/>
          <w:sz w:val="15"/>
          <w:szCs w:val="15"/>
        </w:rPr>
      </w:r>
    </w:p>
    <w:p>
      <w:pPr>
        <w:tabs>
          <w:tab w:pos="9483" w:val="left" w:leader="none"/>
        </w:tabs>
        <w:spacing w:before="75"/>
        <w:ind w:left="45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20" w:lineRule="exact" w:before="7"/>
        <w:rPr>
          <w:sz w:val="4"/>
          <w:szCs w:val="4"/>
        </w:rPr>
      </w:pPr>
      <w:r>
        <w:rPr/>
        <w:pict>
          <v:group style="position:absolute;margin-left:274pt;margin-top:270.950012pt;width:279pt;height:2.1pt;mso-position-horizontal-relative:page;mso-position-vertical-relative:page;z-index:-10447" coordorigin="5480,5419" coordsize="5580,42">
            <v:group style="position:absolute;left:5480;top:5419;width:1380;height:42" coordorigin="5480,5419" coordsize="1380,42">
              <v:shape style="position:absolute;left:5480;top:5419;width:1380;height:42" coordorigin="5480,5419" coordsize="1380,42" path="m5480,5461l6860,5461,6860,5419,5480,5419,5480,5461xe" filled="t" fillcolor="#474747" stroked="f">
                <v:path arrowok="t"/>
                <v:fill type="solid"/>
              </v:shape>
            </v:group>
            <v:group style="position:absolute;left:5480;top:5419;width:1380;height:42" coordorigin="5480,5419" coordsize="1380,42">
              <v:shape style="position:absolute;left:5480;top:5419;width:1380;height:42" coordorigin="5480,5419" coordsize="1380,42" path="m5480,5461l6860,5461,6860,5419,5480,5419,5480,5461xe" filled="t" fillcolor="#D8D8D8" stroked="f">
                <v:path arrowok="t"/>
                <v:fill type="solid"/>
              </v:shape>
            </v:group>
            <v:group style="position:absolute;left:6880;top:5419;width:1380;height:42" coordorigin="6880,5419" coordsize="1380,42">
              <v:shape style="position:absolute;left:6880;top:5419;width:1380;height:42" coordorigin="6880,5419" coordsize="1380,42" path="m6880,5461l8260,5461,8260,5419,6880,5419,6880,5461xe" filled="t" fillcolor="#474747" stroked="f">
                <v:path arrowok="t"/>
                <v:fill type="solid"/>
              </v:shape>
            </v:group>
            <v:group style="position:absolute;left:6880;top:5419;width:1380;height:42" coordorigin="6880,5419" coordsize="1380,42">
              <v:shape style="position:absolute;left:6880;top:5419;width:1380;height:42" coordorigin="6880,5419" coordsize="1380,42" path="m6880,5461l8260,5461,8260,5419,6880,5419,6880,5461xe" filled="t" fillcolor="#D8D8D8" stroked="f">
                <v:path arrowok="t"/>
                <v:fill type="solid"/>
              </v:shape>
            </v:group>
            <v:group style="position:absolute;left:8280;top:5419;width:1380;height:42" coordorigin="8280,5419" coordsize="1380,42">
              <v:shape style="position:absolute;left:8280;top:5419;width:1380;height:42" coordorigin="8280,5419" coordsize="1380,42" path="m8280,5461l9660,5461,9660,5419,8280,5419,8280,5461xe" filled="t" fillcolor="#474747" stroked="f">
                <v:path arrowok="t"/>
                <v:fill type="solid"/>
              </v:shape>
            </v:group>
            <v:group style="position:absolute;left:8280;top:5419;width:1380;height:42" coordorigin="8280,5419" coordsize="1380,42">
              <v:shape style="position:absolute;left:8280;top:5419;width:1380;height:42" coordorigin="8280,5419" coordsize="1380,42" path="m8280,5461l9660,5461,9660,5419,8280,5419,8280,5461xe" filled="t" fillcolor="#D8D8D8" stroked="f">
                <v:path arrowok="t"/>
                <v:fill type="solid"/>
              </v:shape>
            </v:group>
            <v:group style="position:absolute;left:9700;top:5419;width:1360;height:42" coordorigin="9700,5419" coordsize="1360,42">
              <v:shape style="position:absolute;left:9700;top:5419;width:1360;height:42" coordorigin="9700,5419" coordsize="1360,42" path="m9700,5461l11060,5461,11060,5419,9700,5419,9700,5461xe" filled="t" fillcolor="#474747" stroked="f">
                <v:path arrowok="t"/>
                <v:fill type="solid"/>
              </v:shape>
            </v:group>
            <v:group style="position:absolute;left:9700;top:5419;width:1360;height:42" coordorigin="9700,5419" coordsize="1360,42">
              <v:shape style="position:absolute;left:9700;top:5419;width:1360;height:42" coordorigin="9700,5419" coordsize="1360,42" path="m9700,5461l11060,5461,11060,5419,9700,5419,9700,5461xe" filled="t" fillcolor="#D8D8D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4pt;margin-top:388.950012pt;width:279pt;height:2.1pt;mso-position-horizontal-relative:page;mso-position-vertical-relative:page;z-index:-10446" coordorigin="5480,7779" coordsize="5580,42">
            <v:group style="position:absolute;left:5480;top:7779;width:1380;height:42" coordorigin="5480,7779" coordsize="1380,42">
              <v:shape style="position:absolute;left:5480;top:7779;width:1380;height:42" coordorigin="5480,7779" coordsize="1380,42" path="m5480,7821l6860,7821,6860,7779,5480,7779,5480,7821xe" filled="t" fillcolor="#474747" stroked="f">
                <v:path arrowok="t"/>
                <v:fill type="solid"/>
              </v:shape>
            </v:group>
            <v:group style="position:absolute;left:5480;top:7779;width:1380;height:42" coordorigin="5480,7779" coordsize="1380,42">
              <v:shape style="position:absolute;left:5480;top:7779;width:1380;height:42" coordorigin="5480,7779" coordsize="1380,42" path="m5480,7821l6860,7821,6860,7779,5480,7779,5480,7821xe" filled="t" fillcolor="#D8D8D8" stroked="f">
                <v:path arrowok="t"/>
                <v:fill type="solid"/>
              </v:shape>
            </v:group>
            <v:group style="position:absolute;left:6880;top:7779;width:1380;height:42" coordorigin="6880,7779" coordsize="1380,42">
              <v:shape style="position:absolute;left:6880;top:7779;width:1380;height:42" coordorigin="6880,7779" coordsize="1380,42" path="m6880,7821l8260,7821,8260,7779,6880,7779,6880,7821xe" filled="t" fillcolor="#474747" stroked="f">
                <v:path arrowok="t"/>
                <v:fill type="solid"/>
              </v:shape>
            </v:group>
            <v:group style="position:absolute;left:6880;top:7779;width:1380;height:42" coordorigin="6880,7779" coordsize="1380,42">
              <v:shape style="position:absolute;left:6880;top:7779;width:1380;height:42" coordorigin="6880,7779" coordsize="1380,42" path="m6880,7821l8260,7821,8260,7779,6880,7779,6880,7821xe" filled="t" fillcolor="#D8D8D8" stroked="f">
                <v:path arrowok="t"/>
                <v:fill type="solid"/>
              </v:shape>
            </v:group>
            <v:group style="position:absolute;left:8280;top:7779;width:1380;height:42" coordorigin="8280,7779" coordsize="1380,42">
              <v:shape style="position:absolute;left:8280;top:7779;width:1380;height:42" coordorigin="8280,7779" coordsize="1380,42" path="m8280,7821l9660,7821,9660,7779,8280,7779,8280,7821xe" filled="t" fillcolor="#474747" stroked="f">
                <v:path arrowok="t"/>
                <v:fill type="solid"/>
              </v:shape>
            </v:group>
            <v:group style="position:absolute;left:8280;top:7779;width:1380;height:42" coordorigin="8280,7779" coordsize="1380,42">
              <v:shape style="position:absolute;left:8280;top:7779;width:1380;height:42" coordorigin="8280,7779" coordsize="1380,42" path="m8280,7821l9660,7821,9660,7779,8280,7779,8280,7821xe" filled="t" fillcolor="#D8D8D8" stroked="f">
                <v:path arrowok="t"/>
                <v:fill type="solid"/>
              </v:shape>
            </v:group>
            <v:group style="position:absolute;left:9700;top:7779;width:1360;height:42" coordorigin="9700,7779" coordsize="1360,42">
              <v:shape style="position:absolute;left:9700;top:7779;width:1360;height:42" coordorigin="9700,7779" coordsize="1360,42" path="m9700,7821l11060,7821,11060,7779,9700,7779,9700,7821xe" filled="t" fillcolor="#474747" stroked="f">
                <v:path arrowok="t"/>
                <v:fill type="solid"/>
              </v:shape>
            </v:group>
            <v:group style="position:absolute;left:9700;top:7779;width:1360;height:42" coordorigin="9700,7779" coordsize="1360,42">
              <v:shape style="position:absolute;left:9700;top:7779;width:1360;height:42" coordorigin="9700,7779" coordsize="1360,42" path="m9700,7821l11060,7821,11060,7779,9700,7779,9700,7821xe" filled="t" fillcolor="#D8D8D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4pt;margin-top:479.950012pt;width:279pt;height:2.1pt;mso-position-horizontal-relative:page;mso-position-vertical-relative:page;z-index:-10445" coordorigin="5480,9599" coordsize="5580,42">
            <v:group style="position:absolute;left:5480;top:9599;width:1380;height:42" coordorigin="5480,9599" coordsize="1380,42">
              <v:shape style="position:absolute;left:5480;top:9599;width:1380;height:42" coordorigin="5480,9599" coordsize="1380,42" path="m5480,9641l6860,9641,6860,9599,5480,9599,5480,9641xe" filled="t" fillcolor="#474747" stroked="f">
                <v:path arrowok="t"/>
                <v:fill type="solid"/>
              </v:shape>
            </v:group>
            <v:group style="position:absolute;left:5480;top:9599;width:1380;height:42" coordorigin="5480,9599" coordsize="1380,42">
              <v:shape style="position:absolute;left:5480;top:9599;width:1380;height:42" coordorigin="5480,9599" coordsize="1380,42" path="m5480,9641l6860,9641,6860,9599,5480,9599,5480,9641xe" filled="t" fillcolor="#D8D8D8" stroked="f">
                <v:path arrowok="t"/>
                <v:fill type="solid"/>
              </v:shape>
            </v:group>
            <v:group style="position:absolute;left:6880;top:9599;width:1380;height:42" coordorigin="6880,9599" coordsize="1380,42">
              <v:shape style="position:absolute;left:6880;top:9599;width:1380;height:42" coordorigin="6880,9599" coordsize="1380,42" path="m6880,9641l8260,9641,8260,9599,6880,9599,6880,9641xe" filled="t" fillcolor="#474747" stroked="f">
                <v:path arrowok="t"/>
                <v:fill type="solid"/>
              </v:shape>
            </v:group>
            <v:group style="position:absolute;left:6880;top:9599;width:1380;height:42" coordorigin="6880,9599" coordsize="1380,42">
              <v:shape style="position:absolute;left:6880;top:9599;width:1380;height:42" coordorigin="6880,9599" coordsize="1380,42" path="m6880,9641l8260,9641,8260,9599,6880,9599,6880,9641xe" filled="t" fillcolor="#D8D8D8" stroked="f">
                <v:path arrowok="t"/>
                <v:fill type="solid"/>
              </v:shape>
            </v:group>
            <v:group style="position:absolute;left:8280;top:9599;width:1380;height:42" coordorigin="8280,9599" coordsize="1380,42">
              <v:shape style="position:absolute;left:8280;top:9599;width:1380;height:42" coordorigin="8280,9599" coordsize="1380,42" path="m8280,9641l9660,9641,9660,9599,8280,9599,8280,9641xe" filled="t" fillcolor="#474747" stroked="f">
                <v:path arrowok="t"/>
                <v:fill type="solid"/>
              </v:shape>
            </v:group>
            <v:group style="position:absolute;left:8280;top:9599;width:1380;height:42" coordorigin="8280,9599" coordsize="1380,42">
              <v:shape style="position:absolute;left:8280;top:9599;width:1380;height:42" coordorigin="8280,9599" coordsize="1380,42" path="m8280,9641l9660,9641,9660,9599,8280,9599,8280,9641xe" filled="t" fillcolor="#D8D8D8" stroked="f">
                <v:path arrowok="t"/>
                <v:fill type="solid"/>
              </v:shape>
            </v:group>
            <v:group style="position:absolute;left:9700;top:9599;width:1360;height:42" coordorigin="9700,9599" coordsize="1360,42">
              <v:shape style="position:absolute;left:9700;top:9599;width:1360;height:42" coordorigin="9700,9599" coordsize="1360,42" path="m9700,9641l11060,9641,11060,9599,9700,9599,9700,9641xe" filled="t" fillcolor="#474747" stroked="f">
                <v:path arrowok="t"/>
                <v:fill type="solid"/>
              </v:shape>
            </v:group>
            <v:group style="position:absolute;left:9700;top:9599;width:1360;height:42" coordorigin="9700,9599" coordsize="1360,42">
              <v:shape style="position:absolute;left:9700;top:9599;width:1360;height:42" coordorigin="9700,9599" coordsize="1360,42" path="m9700,9641l11060,9641,11060,9599,9700,9599,9700,9641xe" filled="t" fillcolor="#D8D8D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1pt;margin-top:61pt;width:76pt;height:42pt;mso-position-horizontal-relative:page;mso-position-vertical-relative:page;z-index:-10444" coordorigin="7820,1220" coordsize="1520,840">
            <v:shape style="position:absolute;left:7820;top:1220;width:1520;height:840" type="#_x0000_t75">
              <v:imagedata r:id="rId16" o:title=""/>
            </v:shape>
            <v:group style="position:absolute;left:8165;top:1521;width:827;height:154" coordorigin="8165,1521" coordsize="827,154">
              <v:shape style="position:absolute;left:8165;top:1521;width:827;height:154" coordorigin="8165,1521" coordsize="827,154" path="m8578,1521l8511,1522,8448,1525,8361,1532,8286,1544,8227,1557,8170,1586,8165,1598,8166,1604,8227,1639,8286,1653,8361,1664,8448,1671,8511,1674,8578,1675,8612,1675,8678,1673,8739,1669,8823,1660,8892,1648,8959,1628,8992,1598,8991,1592,8930,1557,8871,1544,8796,1532,8709,1525,8646,1522,8578,1521xe" filled="t" fillcolor="#86133E" stroked="f">
                <v:path arrowok="t"/>
                <v:fill type="solid"/>
              </v:shape>
            </v:group>
            <v:group style="position:absolute;left:8165;top:1521;width:827;height:154" coordorigin="8165,1521" coordsize="827,154">
              <v:shape style="position:absolute;left:8165;top:1521;width:827;height:154" coordorigin="8165,1521" coordsize="827,154" path="m8992,1598l8930,1557,8871,1544,8796,1532,8709,1525,8646,1522,8578,1521,8545,1521,8479,1523,8418,1527,8334,1536,8265,1548,8198,1568,8165,1598,8166,1604,8227,1639,8286,1653,8361,1664,8448,1671,8511,1674,8578,1675,8612,1675,8678,1673,8739,1669,8823,1660,8892,1648,8959,1628,8992,1598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z w:val="4"/>
          <w:szCs w:val="4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30" w:hRule="exact"/>
        </w:trPr>
        <w:tc>
          <w:tcPr>
            <w:tcW w:w="3588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Fin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Summ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501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29"/>
              <w:ind w:left="1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7.9984pt;height:21.75pt;mso-position-horizontal-relative:char;mso-position-vertical-relative:line" type="#_x0000_t75">
                  <v:imagedata r:id="rId17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17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8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sco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</w:p>
        </w:tc>
        <w:tc>
          <w:tcPr>
            <w:tcW w:w="805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309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137" w:lineRule="exact"/>
              <w:ind w:left="7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  <w:p>
            <w:pPr>
              <w:pStyle w:val="TableParagraph"/>
              <w:spacing w:line="121" w:lineRule="exact"/>
              <w:ind w:left="1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</w:tr>
      <w:tr>
        <w:trPr>
          <w:trHeight w:val="40" w:hRule="exact"/>
        </w:trPr>
        <w:tc>
          <w:tcPr>
            <w:tcW w:w="9920" w:type="dxa"/>
            <w:gridSpan w:val="5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83" w:hRule="exact"/>
        </w:trPr>
        <w:tc>
          <w:tcPr>
            <w:tcW w:w="3588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15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1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4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0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0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21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ncome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(Loss)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586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2" w:right="6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$797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221)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djus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non-cash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ems: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Deprecia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846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224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217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367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raordinary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gains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losses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wri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($965)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6" w:right="7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Changes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current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asse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liabili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ies: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ccoun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payable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($31)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2" w:right="6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$864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121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204)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nven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ory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097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2" w:right="73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948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546)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042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ccoun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receivable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087)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947)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881)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$95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cash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opera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447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885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081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078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lant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improvemen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)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4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($29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448)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($53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460)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($29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300)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($37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940)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Dividends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paid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6" w:right="7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ock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534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609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urchase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ock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6" w:right="7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Cash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long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debt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issued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903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600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arly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irement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long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debt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6" w:right="7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irement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current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debt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710)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971)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277)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Cash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current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debt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borrowing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955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361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185</w:t>
            </w:r>
          </w:p>
        </w:tc>
      </w:tr>
      <w:tr>
        <w:trPr>
          <w:trHeight w:val="23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Cash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emergency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loan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06" w:right="7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30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9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cash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inancing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ies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9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9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682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9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349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79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167</w:t>
            </w:r>
          </w:p>
        </w:tc>
      </w:tr>
      <w:tr>
        <w:trPr>
          <w:trHeight w:val="272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999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108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before="74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305</w:t>
            </w:r>
          </w:p>
        </w:tc>
      </w:tr>
      <w:tr>
        <w:trPr>
          <w:trHeight w:val="40" w:hRule="exact"/>
        </w:trPr>
        <w:tc>
          <w:tcPr>
            <w:tcW w:w="9920" w:type="dxa"/>
            <w:gridSpan w:val="5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73" w:hRule="exact"/>
        </w:trPr>
        <w:tc>
          <w:tcPr>
            <w:tcW w:w="3588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5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1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4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0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1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0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1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Cash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450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643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587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770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ccoun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Receivable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565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554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389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nven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ory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487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2" w:right="73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324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657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059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Current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133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532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799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218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lant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equipment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696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760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74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ccumula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Deprecia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4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($60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952)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($70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400)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($49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504)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($77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471)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ixed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sse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744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756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029</w:t>
            </w:r>
          </w:p>
        </w:tc>
      </w:tr>
      <w:tr>
        <w:trPr>
          <w:trHeight w:val="38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tal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Assets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892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555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74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247</w:t>
            </w:r>
          </w:p>
        </w:tc>
      </w:tr>
      <w:tr>
        <w:trPr>
          <w:trHeight w:val="30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ccoun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ayable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940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572" w:right="73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257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159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50" w:lineRule="exact" w:before="5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622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255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661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485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Long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Debt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909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760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529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Liabili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ies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149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272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970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636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Common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ock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081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278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2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159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74"/>
              <w:ind w:left="8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647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342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425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493</w:t>
            </w:r>
          </w:p>
        </w:tc>
      </w:tr>
      <w:tr>
        <w:trPr>
          <w:trHeight w:val="225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Equi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728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620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584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610</w:t>
            </w:r>
          </w:p>
        </w:tc>
      </w:tr>
      <w:tr>
        <w:trPr>
          <w:trHeight w:val="422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tal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&amp;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ers'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q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892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555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before="74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247</w:t>
            </w:r>
          </w:p>
        </w:tc>
      </w:tr>
      <w:tr>
        <w:trPr>
          <w:trHeight w:val="40" w:hRule="exact"/>
        </w:trPr>
        <w:tc>
          <w:tcPr>
            <w:tcW w:w="9920" w:type="dxa"/>
            <w:gridSpan w:val="5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83" w:hRule="exact"/>
        </w:trPr>
        <w:tc>
          <w:tcPr>
            <w:tcW w:w="3588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Stateme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rvey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250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15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1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4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0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1"/>
              <w:ind w:left="19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0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21"/>
              <w:ind w:right="5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548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706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077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730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ariable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(Labo</w:t>
            </w: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erial,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Carry)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314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239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533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267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Deprecia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846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224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217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367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romo,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dmin)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350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054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288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703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ees,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eo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onuses)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335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2" w:right="738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672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298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413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EBI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703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518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741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981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erest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hort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erm,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Long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erm)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654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267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356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8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859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axes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267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2" w:right="6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$438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885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($657)</w:t>
            </w:r>
          </w:p>
        </w:tc>
      </w:tr>
      <w:tr>
        <w:trPr>
          <w:trHeight w:val="150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haring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$196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7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$330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87" w:hRule="exact"/>
        </w:trPr>
        <w:tc>
          <w:tcPr>
            <w:tcW w:w="3588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it</w:t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right="444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586</w:t>
            </w:r>
          </w:p>
        </w:tc>
        <w:tc>
          <w:tcPr>
            <w:tcW w:w="171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72" w:right="639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$797</w:t>
            </w:r>
          </w:p>
        </w:tc>
        <w:tc>
          <w:tcPr>
            <w:tcW w:w="80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1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170</w:t>
            </w:r>
          </w:p>
        </w:tc>
        <w:tc>
          <w:tcPr>
            <w:tcW w:w="130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38" w:lineRule="exact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($1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221)</w:t>
            </w:r>
          </w:p>
        </w:tc>
      </w:tr>
      <w:tr>
        <w:trPr>
          <w:trHeight w:val="40" w:hRule="exact"/>
        </w:trPr>
        <w:tc>
          <w:tcPr>
            <w:tcW w:w="9920" w:type="dxa"/>
            <w:gridSpan w:val="5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190" w:hRule="exact"/>
        </w:trPr>
        <w:tc>
          <w:tcPr>
            <w:tcW w:w="3588" w:type="dxa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61" w:lineRule="exact"/>
              <w:ind w:left="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OM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P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X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M®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Q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U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RER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6332" w:type="dxa"/>
            <w:gridSpan w:val="4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before="6"/>
              <w:ind w:right="5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spacing w:after="0"/>
        <w:jc w:val="right"/>
        <w:rPr>
          <w:rFonts w:ascii="Arial" w:hAnsi="Arial" w:cs="Arial" w:eastAsia="Arial"/>
          <w:sz w:val="12"/>
          <w:szCs w:val="12"/>
        </w:rPr>
        <w:sectPr>
          <w:pgSz w:w="12240" w:h="15840"/>
          <w:pgMar w:header="1082" w:footer="790" w:top="1280" w:bottom="1000" w:left="260" w:right="24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7976" w:val="left" w:leader="none"/>
        </w:tabs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Produc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io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nalysi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ren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sco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BodyText"/>
        <w:spacing w:line="137" w:lineRule="exact"/>
        <w:ind w:left="1577"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pStyle w:val="BodyText"/>
        <w:spacing w:line="121" w:lineRule="exact"/>
        <w:ind w:left="1010" w:right="0"/>
        <w:jc w:val="left"/>
      </w:pP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 w:line="121" w:lineRule="exact"/>
        <w:jc w:val="left"/>
        <w:sectPr>
          <w:pgSz w:w="12240" w:h="15840"/>
          <w:pgMar w:header="1082" w:footer="790" w:top="1280" w:bottom="1000" w:left="260" w:right="240"/>
          <w:cols w:num="2" w:equalWidth="0">
            <w:col w:w="8664" w:space="47"/>
            <w:col w:w="302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spacing w:before="77"/>
        <w:ind w:left="39" w:right="0"/>
        <w:jc w:val="center"/>
        <w:rPr>
          <w:b w:val="0"/>
          <w:bCs w:val="0"/>
        </w:rPr>
      </w:pPr>
      <w:r>
        <w:rPr>
          <w:spacing w:val="-1"/>
          <w:w w:val="100"/>
        </w:rPr>
        <w:t>Produc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io</w:t>
      </w:r>
      <w:r>
        <w:rPr>
          <w:spacing w:val="0"/>
          <w:w w:val="100"/>
        </w:rPr>
        <w:t>n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In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orma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ion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1120" w:bottom="980" w:left="260" w:right="240"/>
        </w:sectPr>
      </w:pP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35" w:lineRule="exact"/>
        <w:ind w:left="0" w:right="0"/>
        <w:jc w:val="right"/>
      </w:pP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it</w:t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pStyle w:val="BodyText"/>
        <w:spacing w:line="137" w:lineRule="exact"/>
        <w:ind w:left="0" w:right="0"/>
        <w:jc w:val="right"/>
      </w:pPr>
      <w:r>
        <w:rPr>
          <w:b w:val="0"/>
          <w:bCs w:val="0"/>
          <w:spacing w:val="0"/>
          <w:w w:val="100"/>
        </w:rPr>
        <w:t>2nd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</w:p>
    <w:p>
      <w:pPr>
        <w:pStyle w:val="BodyText"/>
        <w:spacing w:line="119" w:lineRule="exact"/>
        <w:ind w:left="0" w:right="0"/>
        <w:jc w:val="right"/>
      </w:pPr>
      <w:r>
        <w:rPr>
          <w:b w:val="0"/>
          <w:bCs w:val="0"/>
          <w:spacing w:val="0"/>
          <w:w w:val="100"/>
        </w:rPr>
        <w:t>&amp;</w:t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pStyle w:val="BodyText"/>
        <w:spacing w:line="137" w:lineRule="exact"/>
        <w:ind w:left="255"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</w:p>
    <w:p>
      <w:pPr>
        <w:pStyle w:val="BodyText"/>
        <w:spacing w:line="119" w:lineRule="exact"/>
        <w:ind w:left="142" w:right="0"/>
        <w:jc w:val="left"/>
      </w:pP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</w:p>
    <w:p>
      <w:pPr>
        <w:spacing w:after="0" w:line="119" w:lineRule="exact"/>
        <w:jc w:val="left"/>
        <w:sectPr>
          <w:type w:val="continuous"/>
          <w:pgSz w:w="12240" w:h="15840"/>
          <w:pgMar w:top="1120" w:bottom="980" w:left="260" w:right="240"/>
          <w:cols w:num="3" w:equalWidth="0">
            <w:col w:w="3171" w:space="2541"/>
            <w:col w:w="3431" w:space="40"/>
            <w:col w:w="2557"/>
          </w:cols>
        </w:sectPr>
      </w:pPr>
    </w:p>
    <w:p>
      <w:pPr>
        <w:pStyle w:val="BodyText"/>
        <w:spacing w:line="123" w:lineRule="exact"/>
        <w:ind w:left="0" w:right="0"/>
        <w:jc w:val="right"/>
      </w:pPr>
      <w:r>
        <w:rPr/>
        <w:pict>
          <v:shape style="position:absolute;margin-left:59.950001pt;margin-top:6pt;width:494.6pt;height:186.211888pt;mso-position-horizontal-relative:page;mso-position-vertical-relative:paragraph;z-index:-1044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2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me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egment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old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ory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Revision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31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F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rd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rd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rice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0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Cost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0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Cost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Marg.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9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ime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7" w:space="0" w:color="D8D8D8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iliz.</w:t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513" w:type="dxa"/>
                        <w:tcBorders>
                          <w:top w:val="single" w:sz="17" w:space="0" w:color="D8D8D8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rk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059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3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26000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38%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914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7" w:space="0" w:color="D8D8D8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82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148%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ble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356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91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38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34%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930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92%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cre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666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604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35%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800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108%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3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we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248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22000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66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01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35%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44%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228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142%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uzz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335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91%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rat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091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34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01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27%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129%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aker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022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164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35%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31%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130%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ead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841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05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37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37%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3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id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743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54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78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26%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040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149%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old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right="10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600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561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3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23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23000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96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900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198%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880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235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32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28%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149%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Cake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256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302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23000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96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36%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59%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157%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279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320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41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97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38%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47%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146%</w:t>
                        </w:r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g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216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39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76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31%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74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198%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310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9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94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81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72%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600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170%</w:t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390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141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0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07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49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37%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29%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127%</w:t>
                        </w:r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513" w:type="dxa"/>
                        <w:tcBorders>
                          <w:top w:val="nil" w:sz="6" w:space="0" w:color="auto"/>
                          <w:left w:val="single" w:sz="9" w:space="0" w:color="000000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ll</w:t>
                        </w:r>
                      </w:p>
                    </w:tc>
                    <w:tc>
                      <w:tcPr>
                        <w:tcW w:w="7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</w:p>
                    </w:tc>
                    <w:tc>
                      <w:tcPr>
                        <w:tcW w:w="5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561</w:t>
                        </w:r>
                      </w:p>
                    </w:tc>
                    <w:tc>
                      <w:tcPr>
                        <w:tcW w:w="5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</w:t>
                        </w:r>
                      </w:p>
                    </w:tc>
                    <w:tc>
                      <w:tcPr>
                        <w:tcW w:w="99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20000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5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6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75</w:t>
                        </w:r>
                      </w:p>
                    </w:tc>
                    <w:tc>
                      <w:tcPr>
                        <w:tcW w:w="5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34%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8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16%</w:t>
                        </w:r>
                      </w:p>
                    </w:tc>
                    <w:tc>
                      <w:tcPr>
                        <w:tcW w:w="5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250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B2B2B2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rimary</w:t>
      </w:r>
    </w:p>
    <w:p>
      <w:pPr>
        <w:pStyle w:val="BodyText"/>
        <w:spacing w:line="123" w:lineRule="exact"/>
        <w:ind w:left="229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</w:p>
    <w:p>
      <w:pPr>
        <w:pStyle w:val="BodyText"/>
        <w:spacing w:line="123" w:lineRule="exact"/>
        <w:ind w:left="209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</w:p>
    <w:p>
      <w:pPr>
        <w:spacing w:line="123" w:lineRule="exact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ge</w:t>
      </w:r>
    </w:p>
    <w:p>
      <w:pPr>
        <w:pStyle w:val="BodyText"/>
        <w:spacing w:line="123" w:lineRule="exact"/>
        <w:ind w:left="0" w:right="0"/>
        <w:jc w:val="righ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Pf</w:t>
      </w:r>
      <w:r>
        <w:rPr>
          <w:b w:val="0"/>
          <w:bCs w:val="0"/>
          <w:spacing w:val="0"/>
          <w:w w:val="100"/>
        </w:rPr>
        <w:t>mn</w:t>
      </w:r>
    </w:p>
    <w:p>
      <w:pPr>
        <w:pStyle w:val="BodyText"/>
        <w:spacing w:line="123" w:lineRule="exact"/>
        <w:ind w:left="269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ize</w:t>
      </w:r>
    </w:p>
    <w:p>
      <w:pPr>
        <w:pStyle w:val="BodyText"/>
        <w:spacing w:line="123" w:lineRule="exact"/>
        <w:ind w:left="618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erial</w:t>
      </w:r>
    </w:p>
    <w:p>
      <w:pPr>
        <w:pStyle w:val="BodyText"/>
        <w:spacing w:line="123" w:lineRule="exact"/>
        <w:ind w:left="19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Labor</w:t>
      </w:r>
    </w:p>
    <w:p>
      <w:pPr>
        <w:pStyle w:val="BodyText"/>
        <w:spacing w:line="123" w:lineRule="exact"/>
        <w:ind w:left="18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spacing w:line="123" w:lineRule="exact"/>
        <w:ind w:left="203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ver-</w:t>
      </w:r>
    </w:p>
    <w:p>
      <w:pPr>
        <w:pStyle w:val="BodyText"/>
        <w:spacing w:line="123" w:lineRule="exact"/>
        <w:ind w:left="256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Next</w:t>
      </w:r>
    </w:p>
    <w:p>
      <w:pPr>
        <w:pStyle w:val="BodyText"/>
        <w:spacing w:line="123" w:lineRule="exact"/>
        <w:ind w:left="27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Next</w:t>
      </w:r>
    </w:p>
    <w:p>
      <w:pPr>
        <w:pStyle w:val="BodyText"/>
        <w:spacing w:line="123" w:lineRule="exact"/>
        <w:ind w:left="229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lant</w:t>
      </w:r>
    </w:p>
    <w:p>
      <w:pPr>
        <w:spacing w:after="0" w:line="123" w:lineRule="exact"/>
        <w:jc w:val="left"/>
        <w:sectPr>
          <w:type w:val="continuous"/>
          <w:pgSz w:w="12240" w:h="15840"/>
          <w:pgMar w:top="1120" w:bottom="980" w:left="260" w:right="240"/>
          <w:cols w:num="13" w:equalWidth="0">
            <w:col w:w="2085" w:space="40"/>
            <w:col w:w="503" w:space="40"/>
            <w:col w:w="503" w:space="40"/>
            <w:col w:w="1589" w:space="40"/>
            <w:col w:w="1046" w:space="40"/>
            <w:col w:w="503" w:space="40"/>
            <w:col w:w="1046" w:space="40"/>
            <w:col w:w="503" w:space="40"/>
            <w:col w:w="503" w:space="40"/>
            <w:col w:w="503" w:space="40"/>
            <w:col w:w="503" w:space="40"/>
            <w:col w:w="522" w:space="40"/>
            <w:col w:w="14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450001pt;margin-top:57pt;width:498.1pt;height:468.55pt;mso-position-horizontal-relative:page;mso-position-vertical-relative:page;z-index:-10443" coordorigin="1189,1140" coordsize="9962,9371">
            <v:group style="position:absolute;left:1200;top:1310;width:9900;height:2" coordorigin="1200,1310" coordsize="9900,2">
              <v:shape style="position:absolute;left:1200;top:1310;width:9900;height:2" coordorigin="1200,1310" coordsize="9900,0" path="m1200,1310l11100,1310e" filled="f" stroked="t" strokeweight="1.1pt" strokecolor="#B2B2B2">
                <v:path arrowok="t"/>
              </v:shape>
            </v:group>
            <v:group style="position:absolute;left:1210;top:1320;width:2;height:9180" coordorigin="1210,1320" coordsize="2,9180">
              <v:shape style="position:absolute;left:1210;top:1320;width:2;height:9180" coordorigin="1210,1320" coordsize="0,9180" path="m1210,1320l1210,10500e" filled="f" stroked="t" strokeweight="1.1pt" strokecolor="#B2B2B2">
                <v:path arrowok="t"/>
              </v:shape>
            </v:group>
            <v:group style="position:absolute;left:11090;top:1300;width:2;height:540" coordorigin="11090,1300" coordsize="2,540">
              <v:shape style="position:absolute;left:11090;top:1300;width:2;height:540" coordorigin="11090,1300" coordsize="0,540" path="m11090,1300l11090,1840e" filled="f" stroked="t" strokeweight="1.1pt" strokecolor="#000000">
                <v:path arrowok="t"/>
              </v:shape>
            </v:group>
            <v:group style="position:absolute;left:1200;top:1850;width:9900;height:2" coordorigin="1200,1850" coordsize="9900,2">
              <v:shape style="position:absolute;left:1200;top:1850;width:9900;height:2" coordorigin="1200,1850" coordsize="9900,0" path="m1200,1850l11100,1850e" filled="f" stroked="t" strokeweight="1.1pt" strokecolor="#000000">
                <v:path arrowok="t"/>
              </v:shape>
            </v:group>
            <v:group style="position:absolute;left:1220;top:1330;width:9860;height:2" coordorigin="1220,1330" coordsize="9860,2">
              <v:shape style="position:absolute;left:1220;top:1330;width:9860;height:2" coordorigin="1220,1330" coordsize="9860,0" path="m1220,1330l11080,1330e" filled="f" stroked="t" strokeweight="1.1pt" strokecolor="#000000">
                <v:path arrowok="t"/>
              </v:shape>
            </v:group>
            <v:group style="position:absolute;left:1230;top:1340;width:2;height:500" coordorigin="1230,1340" coordsize="2,500">
              <v:shape style="position:absolute;left:1230;top:1340;width:2;height:500" coordorigin="1230,1340" coordsize="0,500" path="m1230,1340l1230,1840e" filled="f" stroked="t" strokeweight="1.1pt" strokecolor="#000000">
                <v:path arrowok="t"/>
              </v:shape>
            </v:group>
            <v:group style="position:absolute;left:11070;top:1320;width:2;height:500" coordorigin="11070,1320" coordsize="2,500">
              <v:shape style="position:absolute;left:11070;top:1320;width:2;height:500" coordorigin="11070,1320" coordsize="0,500" path="m11070,1320l11070,1820e" filled="f" stroked="t" strokeweight="1.1pt" strokecolor="#B2B2B2">
                <v:path arrowok="t"/>
              </v:shape>
            </v:group>
            <v:group style="position:absolute;left:1220;top:1830;width:9860;height:2" coordorigin="1220,1830" coordsize="9860,2">
              <v:shape style="position:absolute;left:1220;top:1830;width:9860;height:2" coordorigin="1220,1830" coordsize="9860,0" path="m1220,1830l11080,1830e" filled="f" stroked="t" strokeweight="1.1pt" strokecolor="#B2B2B2">
                <v:path arrowok="t"/>
              </v:shape>
            </v:group>
            <v:group style="position:absolute;left:1200;top:1870;width:9940;height:2" coordorigin="1200,1870" coordsize="9940,2">
              <v:shape style="position:absolute;left:1200;top:1870;width:9940;height:2" coordorigin="1200,1870" coordsize="9940,0" path="m1200,1870l11140,1870e" filled="f" stroked="t" strokeweight="1.1pt" strokecolor="#B2B2B2">
                <v:path arrowok="t"/>
              </v:shape>
            </v:group>
            <v:group style="position:absolute;left:11130;top:1860;width:2;height:3880" coordorigin="11130,1860" coordsize="2,3880">
              <v:shape style="position:absolute;left:11130;top:1860;width:2;height:3880" coordorigin="11130,1860" coordsize="0,3880" path="m11130,1860l11130,5740e" filled="f" stroked="t" strokeweight="1.1pt" strokecolor="#000000">
                <v:path arrowok="t"/>
              </v:shape>
            </v:group>
            <v:group style="position:absolute;left:1200;top:5750;width:9940;height:2" coordorigin="1200,5750" coordsize="9940,2">
              <v:shape style="position:absolute;left:1200;top:5750;width:9940;height:2" coordorigin="1200,5750" coordsize="9940,0" path="m1200,5750l11140,5750e" filled="f" stroked="t" strokeweight="1.1pt" strokecolor="#000000">
                <v:path arrowok="t"/>
              </v:shape>
            </v:group>
            <v:group style="position:absolute;left:1240;top:1910;width:9860;height:2" coordorigin="1240,1910" coordsize="9860,2">
              <v:shape style="position:absolute;left:1240;top:1910;width:9860;height:2" coordorigin="1240,1910" coordsize="9860,0" path="m1240,1910l11100,1910e" filled="f" stroked="t" strokeweight="1.1pt" strokecolor="#000000">
                <v:path arrowok="t"/>
              </v:shape>
            </v:group>
            <v:group style="position:absolute;left:1250;top:1920;width:2;height:3800" coordorigin="1250,1920" coordsize="2,3800">
              <v:shape style="position:absolute;left:1250;top:1920;width:2;height:3800" coordorigin="1250,1920" coordsize="0,3800" path="m1250,1920l1250,5720e" filled="f" stroked="t" strokeweight="1.1pt" strokecolor="#000000">
                <v:path arrowok="t"/>
              </v:shape>
            </v:group>
            <v:group style="position:absolute;left:11090;top:1900;width:2;height:3800" coordorigin="11090,1900" coordsize="2,3800">
              <v:shape style="position:absolute;left:11090;top:1900;width:2;height:3800" coordorigin="11090,1900" coordsize="0,3800" path="m11090,1900l11090,5700e" filled="f" stroked="t" strokeweight="1.1pt" strokecolor="#B2B2B2">
                <v:path arrowok="t"/>
              </v:shape>
            </v:group>
            <v:group style="position:absolute;left:1240;top:5710;width:9860;height:2" coordorigin="1240,5710" coordsize="9860,2">
              <v:shape style="position:absolute;left:1240;top:5710;width:9860;height:2" coordorigin="1240,5710" coordsize="9860,0" path="m1240,5710l11100,5710e" filled="f" stroked="t" strokeweight="1.1pt" strokecolor="#B2B2B2">
                <v:path arrowok="t"/>
              </v:shape>
            </v:group>
            <v:group style="position:absolute;left:1200;top:5770;width:9900;height:2" coordorigin="1200,5770" coordsize="9900,2">
              <v:shape style="position:absolute;left:1200;top:5770;width:9900;height:2" coordorigin="1200,5770" coordsize="9900,0" path="m1200,5770l11100,5770e" filled="f" stroked="t" strokeweight="1.1pt" strokecolor="#B2B2B2">
                <v:path arrowok="t"/>
              </v:shape>
            </v:group>
            <v:group style="position:absolute;left:11090;top:5760;width:2;height:4720" coordorigin="11090,5760" coordsize="2,4720">
              <v:shape style="position:absolute;left:11090;top:5760;width:2;height:4720" coordorigin="11090,5760" coordsize="0,4720" path="m11090,5760l11090,10480e" filled="f" stroked="t" strokeweight="1.1pt" strokecolor="#000000">
                <v:path arrowok="t"/>
              </v:shape>
            </v:group>
            <v:group style="position:absolute;left:1200;top:6170;width:9900;height:2" coordorigin="1200,6170" coordsize="9900,2">
              <v:shape style="position:absolute;left:1200;top:6170;width:9900;height:2" coordorigin="1200,6170" coordsize="9900,0" path="m1200,6170l11100,6170e" filled="f" stroked="t" strokeweight="1.1pt" strokecolor="#000000">
                <v:path arrowok="t"/>
              </v:shape>
            </v:group>
            <v:group style="position:absolute;left:1260;top:5810;width:9800;height:2" coordorigin="1260,5810" coordsize="9800,2">
              <v:shape style="position:absolute;left:1260;top:5810;width:9800;height:2" coordorigin="1260,5810" coordsize="9800,0" path="m1260,5810l11060,5810e" filled="f" stroked="t" strokeweight="1.1pt" strokecolor="#000000">
                <v:path arrowok="t"/>
              </v:shape>
            </v:group>
            <v:group style="position:absolute;left:1270;top:5820;width:2;height:320" coordorigin="1270,5820" coordsize="2,320">
              <v:shape style="position:absolute;left:1270;top:5820;width:2;height:320" coordorigin="1270,5820" coordsize="0,320" path="m1270,5820l1270,6140e" filled="f" stroked="t" strokeweight="1.1pt" strokecolor="#000000">
                <v:path arrowok="t"/>
              </v:shape>
            </v:group>
            <v:group style="position:absolute;left:11050;top:5800;width:2;height:320" coordorigin="11050,5800" coordsize="2,320">
              <v:shape style="position:absolute;left:11050;top:5800;width:2;height:320" coordorigin="11050,5800" coordsize="0,320" path="m11050,5800l11050,6120e" filled="f" stroked="t" strokeweight="1.1pt" strokecolor="#B2B2B2">
                <v:path arrowok="t"/>
              </v:shape>
            </v:group>
            <v:group style="position:absolute;left:1260;top:6130;width:9800;height:2" coordorigin="1260,6130" coordsize="9800,2">
              <v:shape style="position:absolute;left:1260;top:6130;width:9800;height:2" coordorigin="1260,6130" coordsize="9800,0" path="m1260,6130l11060,6130e" filled="f" stroked="t" strokeweight="1.1pt" strokecolor="#B2B2B2">
                <v:path arrowok="t"/>
              </v:shape>
            </v:group>
            <v:group style="position:absolute;left:1200;top:6190;width:9900;height:2" coordorigin="1200,6190" coordsize="9900,2">
              <v:shape style="position:absolute;left:1200;top:6190;width:9900;height:2" coordorigin="1200,6190" coordsize="9900,0" path="m1200,6190l11100,6190e" filled="f" stroked="t" strokeweight="1.1pt" strokecolor="#B2B2B2">
                <v:path arrowok="t"/>
              </v:shape>
            </v:group>
            <v:group style="position:absolute;left:1220;top:6210;width:9860;height:2" coordorigin="1220,6210" coordsize="9860,2">
              <v:shape style="position:absolute;left:1220;top:6210;width:9860;height:2" coordorigin="1220,6210" coordsize="9860,0" path="m1220,6210l11080,6210e" filled="f" stroked="t" strokeweight="1.1pt" strokecolor="#000000">
                <v:path arrowok="t"/>
              </v:shape>
            </v:group>
            <v:group style="position:absolute;left:1230;top:6220;width:2;height:4020" coordorigin="1230,6220" coordsize="2,4020">
              <v:shape style="position:absolute;left:1230;top:6220;width:2;height:4020" coordorigin="1230,6220" coordsize="0,4020" path="m1230,6220l1230,10240e" filled="f" stroked="t" strokeweight="1.1pt" strokecolor="#000000">
                <v:path arrowok="t"/>
              </v:shape>
            </v:group>
            <v:group style="position:absolute;left:11070;top:6200;width:2;height:4020" coordorigin="11070,6200" coordsize="2,4020">
              <v:shape style="position:absolute;left:11070;top:6200;width:2;height:4020" coordorigin="11070,6200" coordsize="0,4020" path="m11070,6200l11070,10220e" filled="f" stroked="t" strokeweight="1.1pt" strokecolor="#B2B2B2">
                <v:path arrowok="t"/>
              </v:shape>
            </v:group>
            <v:group style="position:absolute;left:1200;top:10490;width:9900;height:2" coordorigin="1200,10490" coordsize="9900,2">
              <v:shape style="position:absolute;left:1200;top:10490;width:9900;height:2" coordorigin="1200,10490" coordsize="9900,0" path="m1200,10490l11100,10490e" filled="f" stroked="t" strokeweight="1.1pt" strokecolor="#000000">
                <v:path arrowok="t"/>
              </v:shape>
            </v:group>
            <v:group style="position:absolute;left:1220;top:10290;width:9860;height:2" coordorigin="1220,10290" coordsize="9860,2">
              <v:shape style="position:absolute;left:1220;top:10290;width:9860;height:2" coordorigin="1220,10290" coordsize="9860,0" path="m1220,10290l11080,10290e" filled="f" stroked="t" strokeweight="1.1pt" strokecolor="#000000">
                <v:path arrowok="t"/>
              </v:shape>
            </v:group>
            <v:group style="position:absolute;left:1230;top:10300;width:2;height:180" coordorigin="1230,10300" coordsize="2,180">
              <v:shape style="position:absolute;left:1230;top:10300;width:2;height:180" coordorigin="1230,10300" coordsize="0,180" path="m1230,10300l1230,10480e" filled="f" stroked="t" strokeweight="1.1pt" strokecolor="#000000">
                <v:path arrowok="t"/>
              </v:shape>
            </v:group>
            <v:group style="position:absolute;left:11070;top:10280;width:2;height:180" coordorigin="11070,10280" coordsize="2,180">
              <v:shape style="position:absolute;left:11070;top:10280;width:2;height:180" coordorigin="11070,10280" coordsize="0,180" path="m11070,10280l11070,10460e" filled="f" stroked="t" strokeweight="1.1pt" strokecolor="#B2B2B2">
                <v:path arrowok="t"/>
              </v:shape>
            </v:group>
            <v:group style="position:absolute;left:1220;top:10470;width:9860;height:2" coordorigin="1220,10470" coordsize="9860,2">
              <v:shape style="position:absolute;left:1220;top:10470;width:9860;height:2" coordorigin="1220,10470" coordsize="9860,0" path="m1220,10470l11080,10470e" filled="f" stroked="t" strokeweight="1.1pt" strokecolor="#B2B2B2">
                <v:path arrowok="t"/>
              </v:shape>
              <v:shape style="position:absolute;left:5022;top:1360;width:2160;height:435" type="#_x0000_t75">
                <v:imagedata r:id="rId18" o:title=""/>
              </v:shape>
              <v:shape style="position:absolute;left:1270;top:1935;width:9795;height:3750" type="#_x0000_t75">
                <v:imagedata r:id="rId19" o:title=""/>
              </v:shape>
              <v:shape style="position:absolute;left:7820;top:1140;width:1500;height:960" type="#_x0000_t75">
                <v:imagedata r:id="rId20" o:title=""/>
              </v:shape>
            </v:group>
            <v:group style="position:absolute;left:8168;top:1458;width:796;height:247" coordorigin="8168,1458" coordsize="796,247">
              <v:shape style="position:absolute;left:8168;top:1458;width:796;height:247" coordorigin="8168,1458" coordsize="796,247" path="m8566,1458l8502,1460,8441,1464,8357,1476,8285,1494,8228,1516,8174,1561,8168,1581,8170,1592,8213,1638,8285,1669,8357,1687,8441,1699,8502,1703,8566,1705,8599,1705,8662,1701,8749,1691,8825,1675,8888,1654,8944,1621,8964,1581,8963,1571,8920,1525,8848,1494,8776,1476,8692,1464,8631,1460,8566,1458xe" filled="t" fillcolor="#86133E" stroked="f">
                <v:path arrowok="t"/>
                <v:fill type="solid"/>
              </v:shape>
            </v:group>
            <v:group style="position:absolute;left:8168;top:1458;width:796;height:247" coordorigin="8168,1458" coordsize="796,247">
              <v:shape style="position:absolute;left:8168;top:1458;width:796;height:247" coordorigin="8168,1458" coordsize="796,247" path="m8964,1581l8920,1525,8848,1494,8776,1476,8692,1464,8631,1460,8566,1458,8534,1458,8471,1462,8383,1472,8307,1488,8245,1509,8189,1542,8168,1581,8170,1592,8213,1638,8285,1669,8357,1687,8441,1699,8502,1703,8566,1705,8599,1705,8662,1701,8749,1691,8825,1675,8888,1654,8944,1621,8964,1581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418" w:val="left" w:leader="none"/>
        </w:tabs>
        <w:spacing w:before="81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pStyle w:val="Heading4"/>
        <w:ind w:left="5702" w:right="0"/>
        <w:jc w:val="left"/>
      </w:pPr>
      <w:r>
        <w:rPr/>
        <w:pict>
          <v:group style="position:absolute;margin-left:59.450001pt;margin-top:9.960889pt;width:499.1pt;height:545.550pt;mso-position-horizontal-relative:page;mso-position-vertical-relative:paragraph;z-index:-10441" coordorigin="1189,199" coordsize="9982,10911">
            <v:group style="position:absolute;left:1200;top:329;width:9900;height:2" coordorigin="1200,329" coordsize="9900,2">
              <v:shape style="position:absolute;left:1200;top:329;width:9900;height:2" coordorigin="1200,329" coordsize="9900,0" path="m1200,329l11100,329e" filled="f" stroked="t" strokeweight="1.1pt" strokecolor="#B2B2B2">
                <v:path arrowok="t"/>
              </v:shape>
            </v:group>
            <v:group style="position:absolute;left:1210;top:339;width:2;height:10760" coordorigin="1210,339" coordsize="2,10760">
              <v:shape style="position:absolute;left:1210;top:339;width:2;height:10760" coordorigin="1210,339" coordsize="0,10760" path="m1210,339l1210,11099e" filled="f" stroked="t" strokeweight="1.1pt" strokecolor="#B2B2B2">
                <v:path arrowok="t"/>
              </v:shape>
            </v:group>
            <v:group style="position:absolute;left:11090;top:319;width:2;height:540" coordorigin="11090,319" coordsize="2,540">
              <v:shape style="position:absolute;left:11090;top:319;width:2;height:540" coordorigin="11090,319" coordsize="0,540" path="m11090,319l11090,859e" filled="f" stroked="t" strokeweight="1.1pt" strokecolor="#000000">
                <v:path arrowok="t"/>
              </v:shape>
            </v:group>
            <v:group style="position:absolute;left:1200;top:869;width:9900;height:2" coordorigin="1200,869" coordsize="9900,2">
              <v:shape style="position:absolute;left:1200;top:869;width:9900;height:2" coordorigin="1200,869" coordsize="9900,0" path="m1200,869l11100,869e" filled="f" stroked="t" strokeweight="1.1pt" strokecolor="#000000">
                <v:path arrowok="t"/>
              </v:shape>
            </v:group>
            <v:group style="position:absolute;left:1220;top:349;width:9860;height:2" coordorigin="1220,349" coordsize="9860,2">
              <v:shape style="position:absolute;left:1220;top:349;width:9860;height:2" coordorigin="1220,349" coordsize="9860,0" path="m1220,349l11080,349e" filled="f" stroked="t" strokeweight="1.1pt" strokecolor="#000000">
                <v:path arrowok="t"/>
              </v:shape>
            </v:group>
            <v:group style="position:absolute;left:1230;top:359;width:2;height:500" coordorigin="1230,359" coordsize="2,500">
              <v:shape style="position:absolute;left:1230;top:359;width:2;height:500" coordorigin="1230,359" coordsize="0,500" path="m1230,359l1230,859e" filled="f" stroked="t" strokeweight="1.1pt" strokecolor="#000000">
                <v:path arrowok="t"/>
              </v:shape>
            </v:group>
            <v:group style="position:absolute;left:11070;top:339;width:2;height:500" coordorigin="11070,339" coordsize="2,500">
              <v:shape style="position:absolute;left:11070;top:339;width:2;height:500" coordorigin="11070,339" coordsize="0,500" path="m11070,339l11070,839e" filled="f" stroked="t" strokeweight="1.1pt" strokecolor="#B2B2B2">
                <v:path arrowok="t"/>
              </v:shape>
            </v:group>
            <v:group style="position:absolute;left:1220;top:849;width:9860;height:2" coordorigin="1220,849" coordsize="9860,2">
              <v:shape style="position:absolute;left:1220;top:849;width:9860;height:2" coordorigin="1220,849" coordsize="9860,0" path="m1220,849l11080,849e" filled="f" stroked="t" strokeweight="1.1pt" strokecolor="#B2B2B2">
                <v:path arrowok="t"/>
              </v:shape>
            </v:group>
            <v:group style="position:absolute;left:1200;top:889;width:9960;height:2" coordorigin="1200,889" coordsize="9960,2">
              <v:shape style="position:absolute;left:1200;top:889;width:9960;height:2" coordorigin="1200,889" coordsize="9960,0" path="m1200,889l11160,889e" filled="f" stroked="t" strokeweight="1.1pt" strokecolor="#B2B2B2">
                <v:path arrowok="t"/>
              </v:shape>
            </v:group>
            <v:group style="position:absolute;left:1200;top:9029;width:9960;height:2" coordorigin="1200,9029" coordsize="9960,2">
              <v:shape style="position:absolute;left:1200;top:9029;width:9960;height:2" coordorigin="1200,9029" coordsize="9960,0" path="m1200,9029l11160,9029e" filled="f" stroked="t" strokeweight="1.1pt" strokecolor="#000000">
                <v:path arrowok="t"/>
              </v:shape>
            </v:group>
            <v:group style="position:absolute;left:1240;top:929;width:9920;height:2" coordorigin="1240,929" coordsize="9920,2">
              <v:shape style="position:absolute;left:1240;top:929;width:9920;height:2" coordorigin="1240,929" coordsize="9920,0" path="m1240,929l11160,929e" filled="f" stroked="t" strokeweight="1.1pt" strokecolor="#000000">
                <v:path arrowok="t"/>
              </v:shape>
            </v:group>
            <v:group style="position:absolute;left:1250;top:939;width:2;height:8080" coordorigin="1250,939" coordsize="2,8080">
              <v:shape style="position:absolute;left:1250;top:939;width:2;height:8080" coordorigin="1250,939" coordsize="0,8080" path="m1250,939l1250,9019e" filled="f" stroked="t" strokeweight="1.1pt" strokecolor="#000000">
                <v:path arrowok="t"/>
              </v:shape>
            </v:group>
            <v:group style="position:absolute;left:6230;top:919;width:2;height:8080" coordorigin="6230,919" coordsize="2,8080">
              <v:shape style="position:absolute;left:6230;top:919;width:2;height:8080" coordorigin="6230,919" coordsize="0,8080" path="m6230,919l6230,8999e" filled="f" stroked="t" strokeweight="1.1pt" strokecolor="#B2B2B2">
                <v:path arrowok="t"/>
              </v:shape>
            </v:group>
            <v:group style="position:absolute;left:1240;top:4009;width:9920;height:2" coordorigin="1240,4009" coordsize="9920,2">
              <v:shape style="position:absolute;left:1240;top:4009;width:9920;height:2" coordorigin="1240,4009" coordsize="9920,0" path="m1240,4009l11160,4009e" filled="f" stroked="t" strokeweight="1.1pt" strokecolor="#B2B2B2">
                <v:path arrowok="t"/>
              </v:shape>
            </v:group>
            <v:group style="position:absolute;left:1280;top:2938;width:4920;height:42" coordorigin="1280,2938" coordsize="4920,42">
              <v:shape style="position:absolute;left:1280;top:2938;width:4920;height:42" coordorigin="1280,2938" coordsize="4920,42" path="m1280,2980l6200,2980,6200,2938,1280,2938,1280,2980xe" filled="t" fillcolor="#474747" stroked="f">
                <v:path arrowok="t"/>
                <v:fill type="solid"/>
              </v:shape>
            </v:group>
            <v:group style="position:absolute;left:1280;top:2938;width:4920;height:42" coordorigin="1280,2938" coordsize="4920,42">
              <v:shape style="position:absolute;left:1280;top:2938;width:4920;height:42" coordorigin="1280,2938" coordsize="4920,42" path="m1280,2980l6200,2980,6200,2938,1280,2938,1280,2980xe" filled="t" fillcolor="#D8D8D8" stroked="f">
                <v:path arrowok="t"/>
                <v:fill type="solid"/>
              </v:shape>
            </v:group>
            <v:group style="position:absolute;left:6270;top:939;width:2;height:8080" coordorigin="6270,939" coordsize="2,8080">
              <v:shape style="position:absolute;left:6270;top:939;width:2;height:8080" coordorigin="6270,939" coordsize="0,8080" path="m6270,939l6270,9019e" filled="f" stroked="t" strokeweight="1.1pt" strokecolor="#000000">
                <v:path arrowok="t"/>
              </v:shape>
            </v:group>
            <v:group style="position:absolute;left:1240;top:4049;width:9920;height:2" coordorigin="1240,4049" coordsize="9920,2">
              <v:shape style="position:absolute;left:1240;top:4049;width:9920;height:2" coordorigin="1240,4049" coordsize="9920,0" path="m1240,4049l11160,4049e" filled="f" stroked="t" strokeweight="1.1pt" strokecolor="#000000">
                <v:path arrowok="t"/>
              </v:shape>
            </v:group>
            <v:group style="position:absolute;left:1240;top:9009;width:9920;height:2" coordorigin="1240,9009" coordsize="9920,2">
              <v:shape style="position:absolute;left:1240;top:9009;width:9920;height:2" coordorigin="1240,9009" coordsize="9920,0" path="m1240,9009l11160,9009e" filled="f" stroked="t" strokeweight="1.1pt" strokecolor="#B2B2B2">
                <v:path arrowok="t"/>
              </v:shape>
            </v:group>
            <v:group style="position:absolute;left:1200;top:9049;width:9900;height:2" coordorigin="1200,9049" coordsize="9900,2">
              <v:shape style="position:absolute;left:1200;top:9049;width:9900;height:2" coordorigin="1200,9049" coordsize="9900,0" path="m1200,9049l11100,9049e" filled="f" stroked="t" strokeweight="1.1pt" strokecolor="#B2B2B2">
                <v:path arrowok="t"/>
              </v:shape>
            </v:group>
            <v:group style="position:absolute;left:11090;top:9039;width:2;height:2040" coordorigin="11090,9039" coordsize="2,2040">
              <v:shape style="position:absolute;left:11090;top:9039;width:2;height:2040" coordorigin="11090,9039" coordsize="0,2040" path="m11090,9039l11090,11079e" filled="f" stroked="t" strokeweight="1.1pt" strokecolor="#000000">
                <v:path arrowok="t"/>
              </v:shape>
            </v:group>
            <v:group style="position:absolute;left:1260;top:9109;width:9800;height:2" coordorigin="1260,9109" coordsize="9800,2">
              <v:shape style="position:absolute;left:1260;top:9109;width:9800;height:2" coordorigin="1260,9109" coordsize="9800,0" path="m1260,9109l11060,9109e" filled="f" stroked="t" strokeweight="1.1pt" strokecolor="#000000">
                <v:path arrowok="t"/>
              </v:shape>
            </v:group>
            <v:group style="position:absolute;left:1270;top:9119;width:2;height:300" coordorigin="1270,9119" coordsize="2,300">
              <v:shape style="position:absolute;left:1270;top:9119;width:2;height:300" coordorigin="1270,9119" coordsize="0,300" path="m1270,9119l1270,9419e" filled="f" stroked="t" strokeweight="1.1pt" strokecolor="#000000">
                <v:path arrowok="t"/>
              </v:shape>
            </v:group>
            <v:group style="position:absolute;left:11050;top:9099;width:2;height:300" coordorigin="11050,9099" coordsize="2,300">
              <v:shape style="position:absolute;left:11050;top:9099;width:2;height:300" coordorigin="11050,9099" coordsize="0,300" path="m11050,9099l11050,9399e" filled="f" stroked="t" strokeweight="1.1pt" strokecolor="#B2B2B2">
                <v:path arrowok="t"/>
              </v:shape>
            </v:group>
            <v:group style="position:absolute;left:1260;top:9409;width:9800;height:2" coordorigin="1260,9409" coordsize="9800,2">
              <v:shape style="position:absolute;left:1260;top:9409;width:9800;height:2" coordorigin="1260,9409" coordsize="9800,0" path="m1260,9409l11060,9409e" filled="f" stroked="t" strokeweight="1.1pt" strokecolor="#B2B2B2">
                <v:path arrowok="t"/>
              </v:shape>
            </v:group>
            <v:group style="position:absolute;left:1200;top:11089;width:9900;height:2" coordorigin="1200,11089" coordsize="9900,2">
              <v:shape style="position:absolute;left:1200;top:11089;width:9900;height:2" coordorigin="1200,11089" coordsize="9900,0" path="m1200,11089l11100,11089e" filled="f" stroked="t" strokeweight="1.1pt" strokecolor="#000000">
                <v:path arrowok="t"/>
              </v:shape>
            </v:group>
            <v:group style="position:absolute;left:1220;top:10909;width:9860;height:2" coordorigin="1220,10909" coordsize="9860,2">
              <v:shape style="position:absolute;left:1220;top:10909;width:9860;height:2" coordorigin="1220,10909" coordsize="9860,0" path="m1220,10909l11080,10909e" filled="f" stroked="t" strokeweight="1.1pt" strokecolor="#000000">
                <v:path arrowok="t"/>
              </v:shape>
            </v:group>
            <v:group style="position:absolute;left:1230;top:10919;width:2;height:160" coordorigin="1230,10919" coordsize="2,160">
              <v:shape style="position:absolute;left:1230;top:10919;width:2;height:160" coordorigin="1230,10919" coordsize="0,160" path="m1230,10919l1230,11079e" filled="f" stroked="t" strokeweight="1.1pt" strokecolor="#000000">
                <v:path arrowok="t"/>
              </v:shape>
            </v:group>
            <v:group style="position:absolute;left:11070;top:10899;width:2;height:160" coordorigin="11070,10899" coordsize="2,160">
              <v:shape style="position:absolute;left:11070;top:10899;width:2;height:160" coordorigin="11070,10899" coordsize="0,160" path="m11070,10899l11070,11059e" filled="f" stroked="t" strokeweight="1.1pt" strokecolor="#B2B2B2">
                <v:path arrowok="t"/>
              </v:shape>
            </v:group>
            <v:group style="position:absolute;left:1220;top:11069;width:9860;height:2" coordorigin="1220,11069" coordsize="9860,2">
              <v:shape style="position:absolute;left:1220;top:11069;width:9860;height:2" coordorigin="1220,11069" coordsize="9860,0" path="m1220,11069l11080,11069e" filled="f" stroked="t" strokeweight="1.1pt" strokecolor="#B2B2B2">
                <v:path arrowok="t"/>
              </v:shape>
              <v:shape style="position:absolute;left:5712;top:379;width:2160;height:435" type="#_x0000_t75">
                <v:imagedata r:id="rId23" o:title=""/>
              </v:shape>
              <v:shape style="position:absolute;left:6305;top:969;width:4855;height:3000" type="#_x0000_t75">
                <v:imagedata r:id="rId24" o:title=""/>
              </v:shape>
              <v:shape style="position:absolute;left:1428;top:4204;width:4620;height:4620" type="#_x0000_t75">
                <v:imagedata r:id="rId25" o:title=""/>
              </v:shape>
              <v:shape style="position:absolute;left:6305;top:4084;width:4855;height:4875" type="#_x0000_t75">
                <v:imagedata r:id="rId26" o:title=""/>
              </v:shape>
              <v:shape style="position:absolute;left:8200;top:199;width:1560;height:940" type="#_x0000_t75">
                <v:imagedata r:id="rId27" o:title=""/>
              </v:shape>
            </v:group>
            <v:group style="position:absolute;left:8558;top:517;width:851;height:229" coordorigin="8558,517" coordsize="851,229">
              <v:shape style="position:absolute;left:8558;top:517;width:851;height:229" coordorigin="8558,517" coordsize="851,229" path="m8984,517l8915,518,8849,523,8788,529,8707,544,8640,564,8580,595,8558,631,8560,641,8606,684,8683,712,8760,729,8849,740,8915,744,8984,746,9019,746,9086,743,9149,737,9235,724,9307,706,9376,676,9409,631,9408,622,9362,579,9285,550,9208,534,9118,523,9053,518,8984,517xe" filled="t" fillcolor="#86133E" stroked="f">
                <v:path arrowok="t"/>
                <v:fill type="solid"/>
              </v:shape>
            </v:group>
            <v:group style="position:absolute;left:8558;top:517;width:851;height:229" coordorigin="8558,517" coordsize="851,229">
              <v:shape style="position:absolute;left:8558;top:517;width:851;height:229" coordorigin="8558,517" coordsize="851,229" path="m9409,631l9362,579,9285,550,9208,534,9118,523,9053,518,8984,517,8949,517,8881,520,8818,526,8732,539,8661,557,8592,587,8558,631,8560,641,8606,684,8683,712,8760,729,8849,740,8915,744,8984,746,9019,746,9086,743,9149,737,9235,724,9307,706,9376,676,9409,631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000EE"/>
          <w:w w:val="102"/>
        </w:rPr>
      </w:r>
      <w:r>
        <w:rPr>
          <w:b w:val="0"/>
          <w:bCs w:val="0"/>
          <w:color w:val="0000EE"/>
          <w:spacing w:val="-22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op</w:t>
      </w:r>
      <w:r>
        <w:rPr>
          <w:b w:val="0"/>
          <w:bCs w:val="0"/>
          <w:color w:val="0000EE"/>
          <w:spacing w:val="0"/>
          <w:w w:val="10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321" w:val="left" w:leader="none"/>
        </w:tabs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Thrift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gm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is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ren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sco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37" w:lineRule="exact"/>
        <w:ind w:left="274" w:right="0"/>
        <w:jc w:val="center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pStyle w:val="BodyText"/>
        <w:spacing w:line="121" w:lineRule="exact"/>
        <w:ind w:left="672" w:right="0"/>
        <w:jc w:val="left"/>
      </w:pP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 w:line="121" w:lineRule="exact"/>
        <w:jc w:val="left"/>
        <w:sectPr>
          <w:headerReference w:type="default" r:id="rId21"/>
          <w:footerReference w:type="default" r:id="rId22"/>
          <w:pgSz w:w="12240" w:h="15840"/>
          <w:pgMar w:header="0" w:footer="810" w:top="980" w:bottom="1000" w:left="260" w:right="240"/>
          <w:pgNumType w:start="6"/>
          <w:cols w:num="2" w:equalWidth="0">
            <w:col w:w="9009" w:space="40"/>
            <w:col w:w="2691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7"/>
        <w:ind w:left="2822" w:right="0"/>
        <w:jc w:val="left"/>
        <w:rPr>
          <w:b w:val="0"/>
          <w:bCs w:val="0"/>
        </w:rPr>
      </w:pPr>
      <w:r>
        <w:rPr>
          <w:spacing w:val="0"/>
          <w:w w:val="100"/>
        </w:rPr>
        <w:t>Thrift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St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ti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1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Demand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293</w:t>
            </w:r>
          </w:p>
        </w:tc>
      </w:tr>
      <w:tr>
        <w:trPr>
          <w:trHeight w:val="150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293</w:t>
            </w:r>
          </w:p>
        </w:tc>
      </w:tr>
      <w:tr>
        <w:trPr>
          <w:trHeight w:val="253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egment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</w:tr>
    </w:tbl>
    <w:p>
      <w:pPr>
        <w:pStyle w:val="BodyText"/>
        <w:tabs>
          <w:tab w:pos="4513" w:val="left" w:leader="none"/>
        </w:tabs>
        <w:spacing w:line="137" w:lineRule="exact"/>
        <w:ind w:left="0" w:right="4785"/>
        <w:jc w:val="center"/>
      </w:pP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2"/>
          <w:w w:val="100"/>
        </w:rPr>
        <w:t>Y</w:t>
      </w:r>
      <w:r>
        <w:rPr>
          <w:b w:val="0"/>
          <w:bCs w:val="0"/>
          <w:spacing w:val="0"/>
          <w:w w:val="100"/>
        </w:rPr>
        <w:t>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egment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row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5"/>
        <w:ind w:left="1" w:right="4786"/>
        <w:jc w:val="center"/>
        <w:rPr>
          <w:b w:val="0"/>
          <w:bCs w:val="0"/>
        </w:rPr>
      </w:pPr>
      <w:r>
        <w:rPr>
          <w:spacing w:val="0"/>
          <w:w w:val="100"/>
        </w:rPr>
        <w:t>Thrift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Cu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tom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Bu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ing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Crit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ria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1743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xpec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ions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7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mpor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8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55%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14000-20000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8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15%</w:t>
            </w:r>
          </w:p>
        </w:tc>
      </w:tr>
      <w:tr>
        <w:trPr>
          <w:trHeight w:val="213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7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=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10%</w:t>
            </w:r>
          </w:p>
        </w:tc>
      </w:tr>
    </w:tbl>
    <w:p>
      <w:pPr>
        <w:spacing w:line="195" w:lineRule="exact"/>
        <w:ind w:left="20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Percep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Thri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ft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4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4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op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Products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in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Thrift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3" w:hRule="exact"/>
        </w:trPr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me</w:t>
            </w:r>
          </w:p>
        </w:tc>
        <w:tc>
          <w:tcPr>
            <w:tcW w:w="57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184" w:right="0" w:hanging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Market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hare</w:t>
            </w:r>
          </w:p>
        </w:tc>
        <w:tc>
          <w:tcPr>
            <w:tcW w:w="78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 w:before="21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old</w:t>
            </w:r>
          </w:p>
          <w:p>
            <w:pPr>
              <w:pStyle w:val="TableParagraph"/>
              <w:spacing w:line="121" w:lineRule="exact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Seg</w:t>
            </w:r>
          </w:p>
        </w:tc>
        <w:tc>
          <w:tcPr>
            <w:tcW w:w="95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268" w:right="96" w:hanging="10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63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ut</w:t>
            </w:r>
          </w:p>
        </w:tc>
        <w:tc>
          <w:tcPr>
            <w:tcW w:w="50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105" w:right="0" w:firstLine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58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96" w:right="0" w:firstLine="93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66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257" w:right="0" w:firstLine="8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57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</w:p>
        </w:tc>
        <w:tc>
          <w:tcPr>
            <w:tcW w:w="64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107" w:right="0" w:firstLine="16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</w:t>
            </w:r>
          </w:p>
        </w:tc>
        <w:tc>
          <w:tcPr>
            <w:tcW w:w="1470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120" w:lineRule="exact" w:before="37"/>
              <w:ind w:left="157" w:right="175" w:firstLine="2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ware-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ness</w:t>
            </w:r>
          </w:p>
        </w:tc>
        <w:tc>
          <w:tcPr>
            <w:tcW w:w="1985" w:type="dxa"/>
            <w:gridSpan w:val="3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33" w:val="left" w:leader="none"/>
                <w:tab w:pos="1475" w:val="left" w:leader="none"/>
              </w:tabs>
              <w:spacing w:line="120" w:lineRule="exact" w:before="37"/>
              <w:ind w:left="175" w:right="31" w:firstLine="8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ccess-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urvey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664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4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67%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650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67%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uzz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142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2016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ble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133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rat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428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2014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cre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</w:tr>
      <w:tr>
        <w:trPr>
          <w:trHeight w:val="217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id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4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28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</w:p>
        </w:tc>
      </w:tr>
    </w:tbl>
    <w:p>
      <w:pPr>
        <w:tabs>
          <w:tab w:pos="10418" w:val="left" w:leader="none"/>
        </w:tabs>
        <w:spacing w:line="153" w:lineRule="exact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 w:line="153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pStyle w:val="Heading4"/>
        <w:ind w:left="5702" w:right="0"/>
        <w:jc w:val="left"/>
      </w:pPr>
      <w:r>
        <w:rPr/>
        <w:pict>
          <v:group style="position:absolute;margin-left:59.450001pt;margin-top:9.960889pt;width:499.1pt;height:568.550pt;mso-position-horizontal-relative:page;mso-position-vertical-relative:paragraph;z-index:-10440" coordorigin="1189,199" coordsize="9982,11371">
            <v:group style="position:absolute;left:1200;top:329;width:9900;height:2" coordorigin="1200,329" coordsize="9900,2">
              <v:shape style="position:absolute;left:1200;top:329;width:9900;height:2" coordorigin="1200,329" coordsize="9900,0" path="m1200,329l11100,329e" filled="f" stroked="t" strokeweight="1.1pt" strokecolor="#B2B2B2">
                <v:path arrowok="t"/>
              </v:shape>
            </v:group>
            <v:group style="position:absolute;left:1210;top:339;width:2;height:11220" coordorigin="1210,339" coordsize="2,11220">
              <v:shape style="position:absolute;left:1210;top:339;width:2;height:11220" coordorigin="1210,339" coordsize="0,11220" path="m1210,339l1210,11559e" filled="f" stroked="t" strokeweight="1.1pt" strokecolor="#B2B2B2">
                <v:path arrowok="t"/>
              </v:shape>
            </v:group>
            <v:group style="position:absolute;left:11090;top:319;width:2;height:540" coordorigin="11090,319" coordsize="2,540">
              <v:shape style="position:absolute;left:11090;top:319;width:2;height:540" coordorigin="11090,319" coordsize="0,540" path="m11090,319l11090,859e" filled="f" stroked="t" strokeweight="1.1pt" strokecolor="#000000">
                <v:path arrowok="t"/>
              </v:shape>
            </v:group>
            <v:group style="position:absolute;left:1200;top:869;width:9900;height:2" coordorigin="1200,869" coordsize="9900,2">
              <v:shape style="position:absolute;left:1200;top:869;width:9900;height:2" coordorigin="1200,869" coordsize="9900,0" path="m1200,869l11100,869e" filled="f" stroked="t" strokeweight="1.1pt" strokecolor="#000000">
                <v:path arrowok="t"/>
              </v:shape>
            </v:group>
            <v:group style="position:absolute;left:1220;top:349;width:9860;height:2" coordorigin="1220,349" coordsize="9860,2">
              <v:shape style="position:absolute;left:1220;top:349;width:9860;height:2" coordorigin="1220,349" coordsize="9860,0" path="m1220,349l11080,349e" filled="f" stroked="t" strokeweight="1.1pt" strokecolor="#000000">
                <v:path arrowok="t"/>
              </v:shape>
            </v:group>
            <v:group style="position:absolute;left:1230;top:359;width:2;height:500" coordorigin="1230,359" coordsize="2,500">
              <v:shape style="position:absolute;left:1230;top:359;width:2;height:500" coordorigin="1230,359" coordsize="0,500" path="m1230,359l1230,859e" filled="f" stroked="t" strokeweight="1.1pt" strokecolor="#000000">
                <v:path arrowok="t"/>
              </v:shape>
            </v:group>
            <v:group style="position:absolute;left:11070;top:339;width:2;height:500" coordorigin="11070,339" coordsize="2,500">
              <v:shape style="position:absolute;left:11070;top:339;width:2;height:500" coordorigin="11070,339" coordsize="0,500" path="m11070,339l11070,839e" filled="f" stroked="t" strokeweight="1.1pt" strokecolor="#B2B2B2">
                <v:path arrowok="t"/>
              </v:shape>
            </v:group>
            <v:group style="position:absolute;left:1220;top:849;width:9860;height:2" coordorigin="1220,849" coordsize="9860,2">
              <v:shape style="position:absolute;left:1220;top:849;width:9860;height:2" coordorigin="1220,849" coordsize="9860,0" path="m1220,849l11080,849e" filled="f" stroked="t" strokeweight="1.1pt" strokecolor="#B2B2B2">
                <v:path arrowok="t"/>
              </v:shape>
            </v:group>
            <v:group style="position:absolute;left:1200;top:889;width:9960;height:2" coordorigin="1200,889" coordsize="9960,2">
              <v:shape style="position:absolute;left:1200;top:889;width:9960;height:2" coordorigin="1200,889" coordsize="9960,0" path="m1200,889l11160,889e" filled="f" stroked="t" strokeweight="1.1pt" strokecolor="#B2B2B2">
                <v:path arrowok="t"/>
              </v:shape>
            </v:group>
            <v:group style="position:absolute;left:1200;top:9029;width:9960;height:2" coordorigin="1200,9029" coordsize="9960,2">
              <v:shape style="position:absolute;left:1200;top:9029;width:9960;height:2" coordorigin="1200,9029" coordsize="9960,0" path="m1200,9029l11160,9029e" filled="f" stroked="t" strokeweight="1.1pt" strokecolor="#000000">
                <v:path arrowok="t"/>
              </v:shape>
            </v:group>
            <v:group style="position:absolute;left:1240;top:929;width:9920;height:2" coordorigin="1240,929" coordsize="9920,2">
              <v:shape style="position:absolute;left:1240;top:929;width:9920;height:2" coordorigin="1240,929" coordsize="9920,0" path="m1240,929l11160,929e" filled="f" stroked="t" strokeweight="1.1pt" strokecolor="#000000">
                <v:path arrowok="t"/>
              </v:shape>
            </v:group>
            <v:group style="position:absolute;left:1250;top:939;width:2;height:8080" coordorigin="1250,939" coordsize="2,8080">
              <v:shape style="position:absolute;left:1250;top:939;width:2;height:8080" coordorigin="1250,939" coordsize="0,8080" path="m1250,939l1250,9019e" filled="f" stroked="t" strokeweight="1.1pt" strokecolor="#000000">
                <v:path arrowok="t"/>
              </v:shape>
            </v:group>
            <v:group style="position:absolute;left:6230;top:919;width:2;height:8080" coordorigin="6230,919" coordsize="2,8080">
              <v:shape style="position:absolute;left:6230;top:919;width:2;height:8080" coordorigin="6230,919" coordsize="0,8080" path="m6230,919l6230,8999e" filled="f" stroked="t" strokeweight="1.1pt" strokecolor="#B2B2B2">
                <v:path arrowok="t"/>
              </v:shape>
            </v:group>
            <v:group style="position:absolute;left:1240;top:4009;width:9920;height:2" coordorigin="1240,4009" coordsize="9920,2">
              <v:shape style="position:absolute;left:1240;top:4009;width:9920;height:2" coordorigin="1240,4009" coordsize="9920,0" path="m1240,4009l11160,4009e" filled="f" stroked="t" strokeweight="1.1pt" strokecolor="#B2B2B2">
                <v:path arrowok="t"/>
              </v:shape>
            </v:group>
            <v:group style="position:absolute;left:1280;top:2938;width:4920;height:42" coordorigin="1280,2938" coordsize="4920,42">
              <v:shape style="position:absolute;left:1280;top:2938;width:4920;height:42" coordorigin="1280,2938" coordsize="4920,42" path="m1280,2980l6200,2980,6200,2938,1280,2938,1280,2980xe" filled="t" fillcolor="#474747" stroked="f">
                <v:path arrowok="t"/>
                <v:fill type="solid"/>
              </v:shape>
            </v:group>
            <v:group style="position:absolute;left:1280;top:2938;width:4920;height:42" coordorigin="1280,2938" coordsize="4920,42">
              <v:shape style="position:absolute;left:1280;top:2938;width:4920;height:42" coordorigin="1280,2938" coordsize="4920,42" path="m1280,2980l6200,2980,6200,2938,1280,2938,1280,2980xe" filled="t" fillcolor="#D8D8D8" stroked="f">
                <v:path arrowok="t"/>
                <v:fill type="solid"/>
              </v:shape>
            </v:group>
            <v:group style="position:absolute;left:6270;top:939;width:2;height:8080" coordorigin="6270,939" coordsize="2,8080">
              <v:shape style="position:absolute;left:6270;top:939;width:2;height:8080" coordorigin="6270,939" coordsize="0,8080" path="m6270,939l6270,9019e" filled="f" stroked="t" strokeweight="1.1pt" strokecolor="#000000">
                <v:path arrowok="t"/>
              </v:shape>
            </v:group>
            <v:group style="position:absolute;left:1240;top:4049;width:9920;height:2" coordorigin="1240,4049" coordsize="9920,2">
              <v:shape style="position:absolute;left:1240;top:4049;width:9920;height:2" coordorigin="1240,4049" coordsize="9920,0" path="m1240,4049l11160,4049e" filled="f" stroked="t" strokeweight="1.1pt" strokecolor="#000000">
                <v:path arrowok="t"/>
              </v:shape>
            </v:group>
            <v:group style="position:absolute;left:1240;top:9009;width:9920;height:2" coordorigin="1240,9009" coordsize="9920,2">
              <v:shape style="position:absolute;left:1240;top:9009;width:9920;height:2" coordorigin="1240,9009" coordsize="9920,0" path="m1240,9009l11160,9009e" filled="f" stroked="t" strokeweight="1.1pt" strokecolor="#B2B2B2">
                <v:path arrowok="t"/>
              </v:shape>
            </v:group>
            <v:group style="position:absolute;left:1200;top:9049;width:9900;height:2" coordorigin="1200,9049" coordsize="9900,2">
              <v:shape style="position:absolute;left:1200;top:9049;width:9900;height:2" coordorigin="1200,9049" coordsize="9900,0" path="m1200,9049l11100,9049e" filled="f" stroked="t" strokeweight="1.1pt" strokecolor="#B2B2B2">
                <v:path arrowok="t"/>
              </v:shape>
            </v:group>
            <v:group style="position:absolute;left:11090;top:9039;width:2;height:2500" coordorigin="11090,9039" coordsize="2,2500">
              <v:shape style="position:absolute;left:11090;top:9039;width:2;height:2500" coordorigin="11090,9039" coordsize="0,2500" path="m11090,9039l11090,11539e" filled="f" stroked="t" strokeweight="1.1pt" strokecolor="#000000">
                <v:path arrowok="t"/>
              </v:shape>
            </v:group>
            <v:group style="position:absolute;left:1260;top:9109;width:9800;height:2" coordorigin="1260,9109" coordsize="9800,2">
              <v:shape style="position:absolute;left:1260;top:9109;width:9800;height:2" coordorigin="1260,9109" coordsize="9800,0" path="m1260,9109l11060,9109e" filled="f" stroked="t" strokeweight="1.1pt" strokecolor="#000000">
                <v:path arrowok="t"/>
              </v:shape>
            </v:group>
            <v:group style="position:absolute;left:1270;top:9119;width:2;height:300" coordorigin="1270,9119" coordsize="2,300">
              <v:shape style="position:absolute;left:1270;top:9119;width:2;height:300" coordorigin="1270,9119" coordsize="0,300" path="m1270,9119l1270,9419e" filled="f" stroked="t" strokeweight="1.1pt" strokecolor="#000000">
                <v:path arrowok="t"/>
              </v:shape>
            </v:group>
            <v:group style="position:absolute;left:11050;top:9099;width:2;height:300" coordorigin="11050,9099" coordsize="2,300">
              <v:shape style="position:absolute;left:11050;top:9099;width:2;height:300" coordorigin="11050,9099" coordsize="0,300" path="m11050,9099l11050,9399e" filled="f" stroked="t" strokeweight="1.1pt" strokecolor="#B2B2B2">
                <v:path arrowok="t"/>
              </v:shape>
            </v:group>
            <v:group style="position:absolute;left:1260;top:9409;width:9800;height:2" coordorigin="1260,9409" coordsize="9800,2">
              <v:shape style="position:absolute;left:1260;top:9409;width:9800;height:2" coordorigin="1260,9409" coordsize="9800,0" path="m1260,9409l11060,9409e" filled="f" stroked="t" strokeweight="1.1pt" strokecolor="#B2B2B2">
                <v:path arrowok="t"/>
              </v:shape>
            </v:group>
            <v:group style="position:absolute;left:1200;top:11549;width:9900;height:2" coordorigin="1200,11549" coordsize="9900,2">
              <v:shape style="position:absolute;left:1200;top:11549;width:9900;height:2" coordorigin="1200,11549" coordsize="9900,0" path="m1200,11549l11100,11549e" filled="f" stroked="t" strokeweight="1.1pt" strokecolor="#000000">
                <v:path arrowok="t"/>
              </v:shape>
            </v:group>
            <v:group style="position:absolute;left:1220;top:11349;width:9860;height:2" coordorigin="1220,11349" coordsize="9860,2">
              <v:shape style="position:absolute;left:1220;top:11349;width:9860;height:2" coordorigin="1220,11349" coordsize="9860,0" path="m1220,11349l11080,11349e" filled="f" stroked="t" strokeweight="1.1pt" strokecolor="#000000">
                <v:path arrowok="t"/>
              </v:shape>
            </v:group>
            <v:group style="position:absolute;left:1230;top:11359;width:2;height:180" coordorigin="1230,11359" coordsize="2,180">
              <v:shape style="position:absolute;left:1230;top:11359;width:2;height:180" coordorigin="1230,11359" coordsize="0,180" path="m1230,11359l1230,11539e" filled="f" stroked="t" strokeweight="1.1pt" strokecolor="#000000">
                <v:path arrowok="t"/>
              </v:shape>
            </v:group>
            <v:group style="position:absolute;left:11070;top:11339;width:2;height:180" coordorigin="11070,11339" coordsize="2,180">
              <v:shape style="position:absolute;left:11070;top:11339;width:2;height:180" coordorigin="11070,11339" coordsize="0,180" path="m11070,11339l11070,11519e" filled="f" stroked="t" strokeweight="1.1pt" strokecolor="#B2B2B2">
                <v:path arrowok="t"/>
              </v:shape>
            </v:group>
            <v:group style="position:absolute;left:1220;top:11529;width:9860;height:2" coordorigin="1220,11529" coordsize="9860,2">
              <v:shape style="position:absolute;left:1220;top:11529;width:9860;height:2" coordorigin="1220,11529" coordsize="9860,0" path="m1220,11529l11080,11529e" filled="f" stroked="t" strokeweight="1.1pt" strokecolor="#B2B2B2">
                <v:path arrowok="t"/>
              </v:shape>
              <v:shape style="position:absolute;left:5680;top:379;width:2160;height:435" type="#_x0000_t75">
                <v:imagedata r:id="rId30" o:title=""/>
              </v:shape>
              <v:shape style="position:absolute;left:6305;top:969;width:4855;height:3000" type="#_x0000_t75">
                <v:imagedata r:id="rId31" o:title=""/>
              </v:shape>
              <v:shape style="position:absolute;left:1428;top:4204;width:4620;height:4620" type="#_x0000_t75">
                <v:imagedata r:id="rId32" o:title=""/>
              </v:shape>
              <v:shape style="position:absolute;left:6305;top:4084;width:4855;height:4875" type="#_x0000_t75">
                <v:imagedata r:id="rId33" o:title=""/>
              </v:shape>
              <v:shape style="position:absolute;left:8200;top:199;width:1460;height:920" type="#_x0000_t75">
                <v:imagedata r:id="rId34" o:title=""/>
              </v:shape>
            </v:group>
            <v:group style="position:absolute;left:8554;top:505;width:766;height:226" coordorigin="8554,505" coordsize="766,226">
              <v:shape style="position:absolute;left:8554;top:505;width:766;height:226" coordorigin="8554,505" coordsize="766,226" path="m8967,505l8897,506,8831,511,8771,517,8693,532,8630,551,8574,582,8554,618,8555,627,8612,677,8688,704,8762,718,8846,728,8907,731,8942,730,9010,727,9073,722,9157,709,9225,691,9289,662,9320,618,9319,608,9262,558,9186,532,9112,517,9028,508,8967,505xe" filled="t" fillcolor="#86133E" stroked="f">
                <v:path arrowok="t"/>
                <v:fill type="solid"/>
              </v:shape>
            </v:group>
            <v:group style="position:absolute;left:8554;top:505;width:766;height:226" coordorigin="8554,505" coordsize="766,226">
              <v:shape style="position:absolute;left:8554;top:505;width:766;height:226" coordorigin="8554,505" coordsize="766,226" path="m9320,618l9277,566,9207,538,9138,522,9057,510,8967,505,8932,505,8864,508,8801,514,8717,527,8649,544,8585,574,8554,618,8555,627,8612,677,8688,704,8762,718,8846,728,8907,731,8942,730,9010,727,9073,722,9157,709,9225,691,9289,662,9320,618xe" filled="f" stroked="t" strokeweight="3.0pt" strokecolor="#561029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000EE"/>
          <w:w w:val="102"/>
        </w:rPr>
      </w:r>
      <w:r>
        <w:rPr>
          <w:b w:val="0"/>
          <w:bCs w:val="0"/>
          <w:color w:val="0000EE"/>
          <w:spacing w:val="-22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op</w:t>
      </w:r>
      <w:r>
        <w:rPr>
          <w:b w:val="0"/>
          <w:bCs w:val="0"/>
          <w:color w:val="0000EE"/>
          <w:spacing w:val="0"/>
          <w:w w:val="10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306" w:val="left" w:leader="none"/>
        </w:tabs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Core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gm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is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ren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sco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37" w:lineRule="exact"/>
        <w:ind w:left="289" w:right="0"/>
        <w:jc w:val="center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pStyle w:val="BodyText"/>
        <w:spacing w:line="121" w:lineRule="exact"/>
        <w:ind w:left="687" w:right="0"/>
        <w:jc w:val="left"/>
      </w:pP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 w:line="121" w:lineRule="exact"/>
        <w:jc w:val="left"/>
        <w:sectPr>
          <w:headerReference w:type="default" r:id="rId28"/>
          <w:footerReference w:type="default" r:id="rId29"/>
          <w:pgSz w:w="12240" w:h="15840"/>
          <w:pgMar w:header="0" w:footer="810" w:top="980" w:bottom="1000" w:left="260" w:right="240"/>
          <w:pgNumType w:start="7"/>
          <w:cols w:num="2" w:equalWidth="0">
            <w:col w:w="8994" w:space="40"/>
            <w:col w:w="2706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7"/>
        <w:ind w:left="2847" w:right="0"/>
        <w:jc w:val="left"/>
        <w:rPr>
          <w:b w:val="0"/>
          <w:bCs w:val="0"/>
        </w:rPr>
      </w:pPr>
      <w:r>
        <w:rPr>
          <w:spacing w:val="0"/>
          <w:w w:val="100"/>
        </w:rPr>
        <w:t>Core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ti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1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Demand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089</w:t>
            </w:r>
          </w:p>
        </w:tc>
      </w:tr>
      <w:tr>
        <w:trPr>
          <w:trHeight w:val="150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089</w:t>
            </w:r>
          </w:p>
        </w:tc>
      </w:tr>
      <w:tr>
        <w:trPr>
          <w:trHeight w:val="253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egment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</w:tbl>
    <w:p>
      <w:pPr>
        <w:pStyle w:val="BodyText"/>
        <w:tabs>
          <w:tab w:pos="4504" w:val="left" w:leader="none"/>
        </w:tabs>
        <w:spacing w:line="137" w:lineRule="exact"/>
        <w:ind w:left="0" w:right="4785"/>
        <w:jc w:val="center"/>
      </w:pP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2"/>
          <w:w w:val="100"/>
        </w:rPr>
        <w:t>Y</w:t>
      </w:r>
      <w:r>
        <w:rPr>
          <w:b w:val="0"/>
          <w:bCs w:val="0"/>
          <w:spacing w:val="0"/>
          <w:w w:val="100"/>
        </w:rPr>
        <w:t>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egment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row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5"/>
        <w:ind w:right="4784"/>
        <w:jc w:val="center"/>
        <w:rPr>
          <w:b w:val="0"/>
          <w:bCs w:val="0"/>
        </w:rPr>
      </w:pPr>
      <w:r>
        <w:rPr>
          <w:spacing w:val="0"/>
          <w:w w:val="100"/>
        </w:rPr>
        <w:t>Core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Cu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tom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Bu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ing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Crit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ria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1740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85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xpec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ions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7" w:lineRule="exact"/>
              <w:ind w:left="41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mpor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1.</w:t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2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80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46%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2.</w:t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</w:p>
        </w:tc>
        <w:tc>
          <w:tcPr>
            <w:tcW w:w="2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79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=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3.</w:t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  <w:tc>
          <w:tcPr>
            <w:tcW w:w="21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6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16000-22000</w:t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18%</w:t>
            </w:r>
          </w:p>
        </w:tc>
      </w:tr>
      <w:tr>
        <w:trPr>
          <w:trHeight w:val="213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4.</w:t>
            </w:r>
          </w:p>
        </w:tc>
        <w:tc>
          <w:tcPr>
            <w:tcW w:w="147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215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5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10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16%</w:t>
            </w:r>
          </w:p>
        </w:tc>
      </w:tr>
    </w:tbl>
    <w:p>
      <w:pPr>
        <w:spacing w:line="195" w:lineRule="exact"/>
        <w:ind w:left="20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Percep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or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3447" w:right="340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4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op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Products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in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Core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3" w:hRule="exact"/>
        </w:trPr>
        <w:tc>
          <w:tcPr>
            <w:tcW w:w="503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me</w:t>
            </w:r>
          </w:p>
        </w:tc>
        <w:tc>
          <w:tcPr>
            <w:tcW w:w="57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184" w:right="0" w:hanging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Market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hare</w:t>
            </w:r>
          </w:p>
        </w:tc>
        <w:tc>
          <w:tcPr>
            <w:tcW w:w="78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 w:before="12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old</w:t>
            </w:r>
          </w:p>
          <w:p>
            <w:pPr>
              <w:pStyle w:val="TableParagraph"/>
              <w:spacing w:line="121" w:lineRule="exact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Seg</w:t>
            </w:r>
          </w:p>
        </w:tc>
        <w:tc>
          <w:tcPr>
            <w:tcW w:w="95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268" w:right="96" w:hanging="10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63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ut</w:t>
            </w:r>
          </w:p>
        </w:tc>
        <w:tc>
          <w:tcPr>
            <w:tcW w:w="50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105" w:right="0" w:firstLine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58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96" w:right="0" w:firstLine="93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66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257" w:right="0" w:firstLine="8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57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</w:p>
        </w:tc>
        <w:tc>
          <w:tcPr>
            <w:tcW w:w="64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107" w:right="0" w:firstLine="16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</w:t>
            </w:r>
          </w:p>
        </w:tc>
        <w:tc>
          <w:tcPr>
            <w:tcW w:w="1470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120" w:lineRule="exact" w:before="29"/>
              <w:ind w:left="157" w:right="175" w:firstLine="2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ware-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ness</w:t>
            </w:r>
          </w:p>
        </w:tc>
        <w:tc>
          <w:tcPr>
            <w:tcW w:w="1985" w:type="dxa"/>
            <w:gridSpan w:val="3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33" w:val="left" w:leader="none"/>
                <w:tab w:pos="1475" w:val="left" w:leader="none"/>
              </w:tabs>
              <w:spacing w:line="120" w:lineRule="exact" w:before="29"/>
              <w:ind w:left="175" w:right="31" w:firstLine="8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ccess-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urvey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rat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663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2014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38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ll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348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cre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339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53%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194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id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715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33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646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567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ble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223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53%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</w:p>
        </w:tc>
      </w:tr>
      <w:tr>
        <w:trPr>
          <w:trHeight w:val="150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0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</w:tr>
      <w:tr>
        <w:trPr>
          <w:trHeight w:val="207" w:hRule="exact"/>
        </w:trPr>
        <w:tc>
          <w:tcPr>
            <w:tcW w:w="50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uzz</w:t>
            </w:r>
          </w:p>
        </w:tc>
        <w:tc>
          <w:tcPr>
            <w:tcW w:w="57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193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2016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1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</w:tr>
    </w:tbl>
    <w:p>
      <w:pPr>
        <w:tabs>
          <w:tab w:pos="10418" w:val="left" w:leader="none"/>
        </w:tabs>
        <w:spacing w:line="155" w:lineRule="exact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6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 w:line="155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pStyle w:val="Heading4"/>
        <w:ind w:left="5702" w:right="0"/>
        <w:jc w:val="left"/>
      </w:pPr>
      <w:r>
        <w:rPr/>
        <w:pict>
          <v:group style="position:absolute;margin-left:59.450001pt;margin-top:10.960889pt;width:499.1pt;height:567.550pt;mso-position-horizontal-relative:page;mso-position-vertical-relative:paragraph;z-index:-10439" coordorigin="1189,219" coordsize="9982,11351">
            <v:group style="position:absolute;left:1200;top:329;width:9900;height:2" coordorigin="1200,329" coordsize="9900,2">
              <v:shape style="position:absolute;left:1200;top:329;width:9900;height:2" coordorigin="1200,329" coordsize="9900,0" path="m1200,329l11100,329e" filled="f" stroked="t" strokeweight="1.1pt" strokecolor="#B2B2B2">
                <v:path arrowok="t"/>
              </v:shape>
            </v:group>
            <v:group style="position:absolute;left:1210;top:339;width:2;height:11220" coordorigin="1210,339" coordsize="2,11220">
              <v:shape style="position:absolute;left:1210;top:339;width:2;height:11220" coordorigin="1210,339" coordsize="0,11220" path="m1210,339l1210,11559e" filled="f" stroked="t" strokeweight="1.1pt" strokecolor="#B2B2B2">
                <v:path arrowok="t"/>
              </v:shape>
            </v:group>
            <v:group style="position:absolute;left:11090;top:319;width:2;height:540" coordorigin="11090,319" coordsize="2,540">
              <v:shape style="position:absolute;left:11090;top:319;width:2;height:540" coordorigin="11090,319" coordsize="0,540" path="m11090,319l11090,859e" filled="f" stroked="t" strokeweight="1.1pt" strokecolor="#000000">
                <v:path arrowok="t"/>
              </v:shape>
            </v:group>
            <v:group style="position:absolute;left:1200;top:869;width:9900;height:2" coordorigin="1200,869" coordsize="9900,2">
              <v:shape style="position:absolute;left:1200;top:869;width:9900;height:2" coordorigin="1200,869" coordsize="9900,0" path="m1200,869l11100,869e" filled="f" stroked="t" strokeweight="1.1pt" strokecolor="#000000">
                <v:path arrowok="t"/>
              </v:shape>
            </v:group>
            <v:group style="position:absolute;left:1220;top:349;width:9860;height:2" coordorigin="1220,349" coordsize="9860,2">
              <v:shape style="position:absolute;left:1220;top:349;width:9860;height:2" coordorigin="1220,349" coordsize="9860,0" path="m1220,349l11080,349e" filled="f" stroked="t" strokeweight="1.1pt" strokecolor="#000000">
                <v:path arrowok="t"/>
              </v:shape>
            </v:group>
            <v:group style="position:absolute;left:1230;top:359;width:2;height:500" coordorigin="1230,359" coordsize="2,500">
              <v:shape style="position:absolute;left:1230;top:359;width:2;height:500" coordorigin="1230,359" coordsize="0,500" path="m1230,359l1230,859e" filled="f" stroked="t" strokeweight="1.1pt" strokecolor="#000000">
                <v:path arrowok="t"/>
              </v:shape>
            </v:group>
            <v:group style="position:absolute;left:11070;top:339;width:2;height:500" coordorigin="11070,339" coordsize="2,500">
              <v:shape style="position:absolute;left:11070;top:339;width:2;height:500" coordorigin="11070,339" coordsize="0,500" path="m11070,339l11070,839e" filled="f" stroked="t" strokeweight="1.1pt" strokecolor="#B2B2B2">
                <v:path arrowok="t"/>
              </v:shape>
            </v:group>
            <v:group style="position:absolute;left:1220;top:849;width:9860;height:2" coordorigin="1220,849" coordsize="9860,2">
              <v:shape style="position:absolute;left:1220;top:849;width:9860;height:2" coordorigin="1220,849" coordsize="9860,0" path="m1220,849l11080,849e" filled="f" stroked="t" strokeweight="1.1pt" strokecolor="#B2B2B2">
                <v:path arrowok="t"/>
              </v:shape>
            </v:group>
            <v:group style="position:absolute;left:1200;top:889;width:9960;height:2" coordorigin="1200,889" coordsize="9960,2">
              <v:shape style="position:absolute;left:1200;top:889;width:9960;height:2" coordorigin="1200,889" coordsize="9960,0" path="m1200,889l11160,889e" filled="f" stroked="t" strokeweight="1.1pt" strokecolor="#B2B2B2">
                <v:path arrowok="t"/>
              </v:shape>
            </v:group>
            <v:group style="position:absolute;left:1200;top:9029;width:9960;height:2" coordorigin="1200,9029" coordsize="9960,2">
              <v:shape style="position:absolute;left:1200;top:9029;width:9960;height:2" coordorigin="1200,9029" coordsize="9960,0" path="m1200,9029l11160,9029e" filled="f" stroked="t" strokeweight="1.1pt" strokecolor="#000000">
                <v:path arrowok="t"/>
              </v:shape>
            </v:group>
            <v:group style="position:absolute;left:1240;top:929;width:9920;height:2" coordorigin="1240,929" coordsize="9920,2">
              <v:shape style="position:absolute;left:1240;top:929;width:9920;height:2" coordorigin="1240,929" coordsize="9920,0" path="m1240,929l11160,929e" filled="f" stroked="t" strokeweight="1.1pt" strokecolor="#000000">
                <v:path arrowok="t"/>
              </v:shape>
            </v:group>
            <v:group style="position:absolute;left:1250;top:939;width:2;height:8080" coordorigin="1250,939" coordsize="2,8080">
              <v:shape style="position:absolute;left:1250;top:939;width:2;height:8080" coordorigin="1250,939" coordsize="0,8080" path="m1250,939l1250,9019e" filled="f" stroked="t" strokeweight="1.1pt" strokecolor="#000000">
                <v:path arrowok="t"/>
              </v:shape>
            </v:group>
            <v:group style="position:absolute;left:6230;top:919;width:2;height:8080" coordorigin="6230,919" coordsize="2,8080">
              <v:shape style="position:absolute;left:6230;top:919;width:2;height:8080" coordorigin="6230,919" coordsize="0,8080" path="m6230,919l6230,8999e" filled="f" stroked="t" strokeweight="1.1pt" strokecolor="#B2B2B2">
                <v:path arrowok="t"/>
              </v:shape>
            </v:group>
            <v:group style="position:absolute;left:1240;top:4009;width:9920;height:2" coordorigin="1240,4009" coordsize="9920,2">
              <v:shape style="position:absolute;left:1240;top:4009;width:9920;height:2" coordorigin="1240,4009" coordsize="9920,0" path="m1240,4009l11160,4009e" filled="f" stroked="t" strokeweight="1.1pt" strokecolor="#B2B2B2">
                <v:path arrowok="t"/>
              </v:shape>
            </v:group>
            <v:group style="position:absolute;left:1280;top:2938;width:4920;height:42" coordorigin="1280,2938" coordsize="4920,42">
              <v:shape style="position:absolute;left:1280;top:2938;width:4920;height:42" coordorigin="1280,2938" coordsize="4920,42" path="m1280,2980l6200,2980,6200,2938,1280,2938,1280,2980xe" filled="t" fillcolor="#474747" stroked="f">
                <v:path arrowok="t"/>
                <v:fill type="solid"/>
              </v:shape>
            </v:group>
            <v:group style="position:absolute;left:1280;top:2938;width:4920;height:42" coordorigin="1280,2938" coordsize="4920,42">
              <v:shape style="position:absolute;left:1280;top:2938;width:4920;height:42" coordorigin="1280,2938" coordsize="4920,42" path="m1280,2980l6200,2980,6200,2938,1280,2938,1280,2980xe" filled="t" fillcolor="#D8D8D8" stroked="f">
                <v:path arrowok="t"/>
                <v:fill type="solid"/>
              </v:shape>
            </v:group>
            <v:group style="position:absolute;left:6270;top:939;width:2;height:8080" coordorigin="6270,939" coordsize="2,8080">
              <v:shape style="position:absolute;left:6270;top:939;width:2;height:8080" coordorigin="6270,939" coordsize="0,8080" path="m6270,939l6270,9019e" filled="f" stroked="t" strokeweight="1.1pt" strokecolor="#000000">
                <v:path arrowok="t"/>
              </v:shape>
            </v:group>
            <v:group style="position:absolute;left:1240;top:4049;width:9920;height:2" coordorigin="1240,4049" coordsize="9920,2">
              <v:shape style="position:absolute;left:1240;top:4049;width:9920;height:2" coordorigin="1240,4049" coordsize="9920,0" path="m1240,4049l11160,4049e" filled="f" stroked="t" strokeweight="1.1pt" strokecolor="#000000">
                <v:path arrowok="t"/>
              </v:shape>
            </v:group>
            <v:group style="position:absolute;left:1240;top:9009;width:9920;height:2" coordorigin="1240,9009" coordsize="9920,2">
              <v:shape style="position:absolute;left:1240;top:9009;width:9920;height:2" coordorigin="1240,9009" coordsize="9920,0" path="m1240,9009l11160,9009e" filled="f" stroked="t" strokeweight="1.1pt" strokecolor="#B2B2B2">
                <v:path arrowok="t"/>
              </v:shape>
            </v:group>
            <v:group style="position:absolute;left:1200;top:9049;width:9900;height:2" coordorigin="1200,9049" coordsize="9900,2">
              <v:shape style="position:absolute;left:1200;top:9049;width:9900;height:2" coordorigin="1200,9049" coordsize="9900,0" path="m1200,9049l11100,9049e" filled="f" stroked="t" strokeweight="1.1pt" strokecolor="#B2B2B2">
                <v:path arrowok="t"/>
              </v:shape>
            </v:group>
            <v:group style="position:absolute;left:11090;top:9039;width:2;height:2500" coordorigin="11090,9039" coordsize="2,2500">
              <v:shape style="position:absolute;left:11090;top:9039;width:2;height:2500" coordorigin="11090,9039" coordsize="0,2500" path="m11090,9039l11090,11539e" filled="f" stroked="t" strokeweight="1.1pt" strokecolor="#000000">
                <v:path arrowok="t"/>
              </v:shape>
            </v:group>
            <v:group style="position:absolute;left:1260;top:9109;width:9800;height:2" coordorigin="1260,9109" coordsize="9800,2">
              <v:shape style="position:absolute;left:1260;top:9109;width:9800;height:2" coordorigin="1260,9109" coordsize="9800,0" path="m1260,9109l11060,9109e" filled="f" stroked="t" strokeweight="1.1pt" strokecolor="#000000">
                <v:path arrowok="t"/>
              </v:shape>
            </v:group>
            <v:group style="position:absolute;left:1270;top:9119;width:2;height:300" coordorigin="1270,9119" coordsize="2,300">
              <v:shape style="position:absolute;left:1270;top:9119;width:2;height:300" coordorigin="1270,9119" coordsize="0,300" path="m1270,9119l1270,9419e" filled="f" stroked="t" strokeweight="1.1pt" strokecolor="#000000">
                <v:path arrowok="t"/>
              </v:shape>
            </v:group>
            <v:group style="position:absolute;left:11050;top:9099;width:2;height:300" coordorigin="11050,9099" coordsize="2,300">
              <v:shape style="position:absolute;left:11050;top:9099;width:2;height:300" coordorigin="11050,9099" coordsize="0,300" path="m11050,9099l11050,9399e" filled="f" stroked="t" strokeweight="1.1pt" strokecolor="#B2B2B2">
                <v:path arrowok="t"/>
              </v:shape>
            </v:group>
            <v:group style="position:absolute;left:1260;top:9409;width:9800;height:2" coordorigin="1260,9409" coordsize="9800,2">
              <v:shape style="position:absolute;left:1260;top:9409;width:9800;height:2" coordorigin="1260,9409" coordsize="9800,0" path="m1260,9409l11060,9409e" filled="f" stroked="t" strokeweight="1.1pt" strokecolor="#B2B2B2">
                <v:path arrowok="t"/>
              </v:shape>
            </v:group>
            <v:group style="position:absolute;left:1200;top:11549;width:9900;height:2" coordorigin="1200,11549" coordsize="9900,2">
              <v:shape style="position:absolute;left:1200;top:11549;width:9900;height:2" coordorigin="1200,11549" coordsize="9900,0" path="m1200,11549l11100,11549e" filled="f" stroked="t" strokeweight="1.1pt" strokecolor="#000000">
                <v:path arrowok="t"/>
              </v:shape>
            </v:group>
            <v:group style="position:absolute;left:1220;top:11349;width:9860;height:2" coordorigin="1220,11349" coordsize="9860,2">
              <v:shape style="position:absolute;left:1220;top:11349;width:9860;height:2" coordorigin="1220,11349" coordsize="9860,0" path="m1220,11349l11080,11349e" filled="f" stroked="t" strokeweight="1.1pt" strokecolor="#000000">
                <v:path arrowok="t"/>
              </v:shape>
            </v:group>
            <v:group style="position:absolute;left:1230;top:11359;width:2;height:180" coordorigin="1230,11359" coordsize="2,180">
              <v:shape style="position:absolute;left:1230;top:11359;width:2;height:180" coordorigin="1230,11359" coordsize="0,180" path="m1230,11359l1230,11539e" filled="f" stroked="t" strokeweight="1.1pt" strokecolor="#000000">
                <v:path arrowok="t"/>
              </v:shape>
            </v:group>
            <v:group style="position:absolute;left:11070;top:11339;width:2;height:180" coordorigin="11070,11339" coordsize="2,180">
              <v:shape style="position:absolute;left:11070;top:11339;width:2;height:180" coordorigin="11070,11339" coordsize="0,180" path="m11070,11339l11070,11519e" filled="f" stroked="t" strokeweight="1.1pt" strokecolor="#B2B2B2">
                <v:path arrowok="t"/>
              </v:shape>
            </v:group>
            <v:group style="position:absolute;left:1220;top:11529;width:9860;height:2" coordorigin="1220,11529" coordsize="9860,2">
              <v:shape style="position:absolute;left:1220;top:11529;width:9860;height:2" coordorigin="1220,11529" coordsize="9860,0" path="m1220,11529l11080,11529e" filled="f" stroked="t" strokeweight="1.1pt" strokecolor="#B2B2B2">
                <v:path arrowok="t"/>
              </v:shape>
              <v:shape style="position:absolute;left:5705;top:379;width:2160;height:435" type="#_x0000_t75">
                <v:imagedata r:id="rId37" o:title=""/>
              </v:shape>
              <v:shape style="position:absolute;left:6305;top:969;width:4855;height:3000" type="#_x0000_t75">
                <v:imagedata r:id="rId38" o:title=""/>
              </v:shape>
              <v:shape style="position:absolute;left:1428;top:4204;width:4620;height:4620" type="#_x0000_t75">
                <v:imagedata r:id="rId39" o:title=""/>
              </v:shape>
              <v:shape style="position:absolute;left:6305;top:4084;width:4855;height:4875" type="#_x0000_t75">
                <v:imagedata r:id="rId40" o:title=""/>
              </v:shape>
              <v:shape style="position:absolute;left:8200;top:219;width:1540;height:900" type="#_x0000_t75">
                <v:imagedata r:id="rId41" o:title=""/>
              </v:shape>
            </v:group>
            <v:group style="position:absolute;left:8559;top:522;width:832;height:205" coordorigin="8559,522" coordsize="832,205">
              <v:shape style="position:absolute;left:8559;top:522;width:832;height:205" coordorigin="8559,522" coordsize="832,205" path="m8975,522l8907,523,8843,527,8783,533,8704,546,8639,564,8580,592,8559,624,8560,632,8621,678,8680,696,8756,711,8843,721,8907,725,8975,726,9009,726,9075,723,9137,718,9220,707,9291,691,9358,664,9391,624,9389,616,9328,570,9269,552,9194,537,9106,527,9042,523,8975,522xe" filled="t" fillcolor="#86133E" stroked="f">
                <v:path arrowok="t"/>
                <v:fill type="solid"/>
              </v:shape>
            </v:group>
            <v:group style="position:absolute;left:8559;top:522;width:832;height:205" coordorigin="8559,522" coordsize="832,205">
              <v:shape style="position:absolute;left:8559;top:522;width:832;height:205" coordorigin="8559,522" coordsize="832,205" path="m9391,624l9344,577,9269,552,9194,537,9106,527,9042,523,8975,522,8941,522,8875,525,8813,530,8729,541,8659,557,8591,584,8559,624,8560,632,8621,678,8680,696,8756,711,8843,721,8907,725,8975,726,9009,726,9075,723,9137,718,9220,707,9291,691,9358,664,9391,624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000EE"/>
          <w:w w:val="102"/>
        </w:rPr>
      </w:r>
      <w:r>
        <w:rPr>
          <w:b w:val="0"/>
          <w:bCs w:val="0"/>
          <w:color w:val="0000EE"/>
          <w:spacing w:val="-22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op</w:t>
      </w:r>
      <w:r>
        <w:rPr>
          <w:b w:val="0"/>
          <w:bCs w:val="0"/>
          <w:color w:val="0000EE"/>
          <w:spacing w:val="0"/>
          <w:w w:val="10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318" w:val="left" w:leader="none"/>
        </w:tabs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k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gm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is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ren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sco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37" w:lineRule="exact"/>
        <w:ind w:left="277" w:right="0"/>
        <w:jc w:val="center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pStyle w:val="BodyText"/>
        <w:spacing w:line="121" w:lineRule="exact"/>
        <w:ind w:left="675" w:right="0"/>
        <w:jc w:val="left"/>
      </w:pP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 w:line="121" w:lineRule="exact"/>
        <w:jc w:val="left"/>
        <w:sectPr>
          <w:headerReference w:type="default" r:id="rId35"/>
          <w:footerReference w:type="default" r:id="rId36"/>
          <w:pgSz w:w="12240" w:h="15840"/>
          <w:pgMar w:header="0" w:footer="810" w:top="980" w:bottom="1000" w:left="260" w:right="240"/>
          <w:pgNumType w:start="8"/>
          <w:cols w:num="2" w:equalWidth="0">
            <w:col w:w="9006" w:space="40"/>
            <w:col w:w="2694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7"/>
        <w:ind w:left="2827" w:right="0"/>
        <w:jc w:val="left"/>
        <w:rPr>
          <w:b w:val="0"/>
          <w:bCs w:val="0"/>
        </w:rPr>
      </w:pPr>
      <w:r>
        <w:rPr>
          <w:spacing w:val="0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no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ti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ti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1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Demand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747</w:t>
            </w:r>
          </w:p>
        </w:tc>
      </w:tr>
      <w:tr>
        <w:trPr>
          <w:trHeight w:val="150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747</w:t>
            </w:r>
          </w:p>
        </w:tc>
      </w:tr>
      <w:tr>
        <w:trPr>
          <w:trHeight w:val="253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egment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</w:tr>
    </w:tbl>
    <w:p>
      <w:pPr>
        <w:pStyle w:val="BodyText"/>
        <w:tabs>
          <w:tab w:pos="4504" w:val="left" w:leader="none"/>
        </w:tabs>
        <w:spacing w:line="137" w:lineRule="exact"/>
        <w:ind w:left="0" w:right="4785"/>
        <w:jc w:val="center"/>
      </w:pP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2"/>
          <w:w w:val="100"/>
        </w:rPr>
        <w:t>Y</w:t>
      </w:r>
      <w:r>
        <w:rPr>
          <w:b w:val="0"/>
          <w:bCs w:val="0"/>
          <w:spacing w:val="0"/>
          <w:w w:val="100"/>
        </w:rPr>
        <w:t>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egment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row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5"/>
        <w:ind w:right="4784"/>
        <w:jc w:val="center"/>
        <w:rPr>
          <w:b w:val="0"/>
          <w:bCs w:val="0"/>
        </w:rPr>
      </w:pPr>
      <w:r>
        <w:rPr>
          <w:spacing w:val="0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no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Cu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tom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Bu</w:t>
      </w:r>
      <w:r>
        <w:rPr>
          <w:spacing w:val="-1"/>
          <w:w w:val="100"/>
        </w:rPr>
        <w:t>y</w:t>
      </w:r>
      <w:r>
        <w:rPr>
          <w:spacing w:val="0"/>
          <w:w w:val="100"/>
        </w:rPr>
        <w:t>ing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Crit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ria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1743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xpec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ions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7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mpor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8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8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7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=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20%</w:t>
            </w:r>
          </w:p>
        </w:tc>
      </w:tr>
      <w:tr>
        <w:trPr>
          <w:trHeight w:val="213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18000-24000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18%</w:t>
            </w:r>
          </w:p>
        </w:tc>
      </w:tr>
    </w:tbl>
    <w:p>
      <w:pPr>
        <w:spacing w:line="195" w:lineRule="exact"/>
        <w:ind w:left="201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Percep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an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2116" w:right="207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4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op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Products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in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Nano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3" w:hRule="exact"/>
        </w:trPr>
        <w:tc>
          <w:tcPr>
            <w:tcW w:w="506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me</w:t>
            </w:r>
          </w:p>
        </w:tc>
        <w:tc>
          <w:tcPr>
            <w:tcW w:w="57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180" w:right="0" w:hanging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Market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hare</w:t>
            </w:r>
          </w:p>
        </w:tc>
        <w:tc>
          <w:tcPr>
            <w:tcW w:w="78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 w:before="12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old</w:t>
            </w:r>
          </w:p>
          <w:p>
            <w:pPr>
              <w:pStyle w:val="TableParagraph"/>
              <w:spacing w:line="121" w:lineRule="exact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Seg</w:t>
            </w:r>
          </w:p>
        </w:tc>
        <w:tc>
          <w:tcPr>
            <w:tcW w:w="95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268" w:right="96" w:hanging="10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63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ut</w:t>
            </w:r>
          </w:p>
        </w:tc>
        <w:tc>
          <w:tcPr>
            <w:tcW w:w="51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105" w:right="0" w:firstLine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57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84" w:right="0" w:firstLine="93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66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257" w:right="0" w:firstLine="8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57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2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</w:p>
        </w:tc>
        <w:tc>
          <w:tcPr>
            <w:tcW w:w="64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29"/>
              <w:ind w:left="107" w:right="0" w:firstLine="16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</w:t>
            </w:r>
          </w:p>
        </w:tc>
        <w:tc>
          <w:tcPr>
            <w:tcW w:w="1470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120" w:lineRule="exact" w:before="29"/>
              <w:ind w:left="157" w:right="175" w:firstLine="2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ware-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ness</w:t>
            </w:r>
          </w:p>
        </w:tc>
        <w:tc>
          <w:tcPr>
            <w:tcW w:w="1985" w:type="dxa"/>
            <w:gridSpan w:val="3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33" w:val="left" w:leader="none"/>
                <w:tab w:pos="1475" w:val="left" w:leader="none"/>
              </w:tabs>
              <w:spacing w:line="120" w:lineRule="exact" w:before="29"/>
              <w:ind w:left="175" w:right="31" w:firstLine="8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ccess-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urvey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Cake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080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45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035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49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939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64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aker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41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rk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187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86%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167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ead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165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ll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156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85%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</w:p>
        </w:tc>
      </w:tr>
      <w:tr>
        <w:trPr>
          <w:trHeight w:val="207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cre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4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51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</w:tr>
    </w:tbl>
    <w:p>
      <w:pPr>
        <w:tabs>
          <w:tab w:pos="10418" w:val="left" w:leader="none"/>
        </w:tabs>
        <w:spacing w:line="155" w:lineRule="exact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7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 w:line="155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8296" w:val="left" w:leader="none"/>
        </w:tabs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Eli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arke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Segmen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nalysi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ren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sco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BodyText"/>
        <w:spacing w:line="137" w:lineRule="exact"/>
        <w:ind w:left="299" w:right="0"/>
        <w:jc w:val="center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pStyle w:val="BodyText"/>
        <w:spacing w:line="121" w:lineRule="exact"/>
        <w:ind w:left="697" w:right="0"/>
        <w:jc w:val="left"/>
      </w:pP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 w:line="121" w:lineRule="exact"/>
        <w:jc w:val="left"/>
        <w:sectPr>
          <w:headerReference w:type="default" r:id="rId42"/>
          <w:pgSz w:w="12240" w:h="15840"/>
          <w:pgMar w:header="1082" w:footer="810" w:top="1280" w:bottom="1000" w:left="260" w:right="240"/>
          <w:cols w:num="2" w:equalWidth="0">
            <w:col w:w="8984" w:space="40"/>
            <w:col w:w="2716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/>
        <w:pict>
          <v:group style="position:absolute;margin-left:59.450001pt;margin-top:59pt;width:499.1pt;height:575.550pt;mso-position-horizontal-relative:page;mso-position-vertical-relative:page;z-index:-10438" coordorigin="1189,1180" coordsize="9982,11511">
            <v:group style="position:absolute;left:1200;top:1310;width:9900;height:2" coordorigin="1200,1310" coordsize="9900,2">
              <v:shape style="position:absolute;left:1200;top:1310;width:9900;height:2" coordorigin="1200,1310" coordsize="9900,0" path="m1200,1310l11100,1310e" filled="f" stroked="t" strokeweight="1.1pt" strokecolor="#B2B2B2">
                <v:path arrowok="t"/>
              </v:shape>
            </v:group>
            <v:group style="position:absolute;left:1210;top:1320;width:2;height:11360" coordorigin="1210,1320" coordsize="2,11360">
              <v:shape style="position:absolute;left:1210;top:1320;width:2;height:11360" coordorigin="1210,1320" coordsize="0,11360" path="m1210,1320l1210,12680e" filled="f" stroked="t" strokeweight="1.1pt" strokecolor="#B2B2B2">
                <v:path arrowok="t"/>
              </v:shape>
            </v:group>
            <v:group style="position:absolute;left:11090;top:1300;width:2;height:540" coordorigin="11090,1300" coordsize="2,540">
              <v:shape style="position:absolute;left:11090;top:1300;width:2;height:540" coordorigin="11090,1300" coordsize="0,540" path="m11090,1300l11090,1840e" filled="f" stroked="t" strokeweight="1.1pt" strokecolor="#000000">
                <v:path arrowok="t"/>
              </v:shape>
            </v:group>
            <v:group style="position:absolute;left:1200;top:1850;width:9900;height:2" coordorigin="1200,1850" coordsize="9900,2">
              <v:shape style="position:absolute;left:1200;top:1850;width:9900;height:2" coordorigin="1200,1850" coordsize="9900,0" path="m1200,1850l11100,1850e" filled="f" stroked="t" strokeweight="1.1pt" strokecolor="#000000">
                <v:path arrowok="t"/>
              </v:shape>
            </v:group>
            <v:group style="position:absolute;left:1220;top:1330;width:9860;height:2" coordorigin="1220,1330" coordsize="9860,2">
              <v:shape style="position:absolute;left:1220;top:1330;width:9860;height:2" coordorigin="1220,1330" coordsize="9860,0" path="m1220,1330l11080,1330e" filled="f" stroked="t" strokeweight="1.1pt" strokecolor="#000000">
                <v:path arrowok="t"/>
              </v:shape>
            </v:group>
            <v:group style="position:absolute;left:1230;top:1340;width:2;height:500" coordorigin="1230,1340" coordsize="2,500">
              <v:shape style="position:absolute;left:1230;top:1340;width:2;height:500" coordorigin="1230,1340" coordsize="0,500" path="m1230,1340l1230,1840e" filled="f" stroked="t" strokeweight="1.1pt" strokecolor="#000000">
                <v:path arrowok="t"/>
              </v:shape>
            </v:group>
            <v:group style="position:absolute;left:11070;top:1320;width:2;height:500" coordorigin="11070,1320" coordsize="2,500">
              <v:shape style="position:absolute;left:11070;top:1320;width:2;height:500" coordorigin="11070,1320" coordsize="0,500" path="m11070,1320l11070,1820e" filled="f" stroked="t" strokeweight="1.1pt" strokecolor="#B2B2B2">
                <v:path arrowok="t"/>
              </v:shape>
            </v:group>
            <v:group style="position:absolute;left:1220;top:1830;width:9860;height:2" coordorigin="1220,1830" coordsize="9860,2">
              <v:shape style="position:absolute;left:1220;top:1830;width:9860;height:2" coordorigin="1220,1830" coordsize="9860,0" path="m1220,1830l11080,1830e" filled="f" stroked="t" strokeweight="1.1pt" strokecolor="#B2B2B2">
                <v:path arrowok="t"/>
              </v:shape>
            </v:group>
            <v:group style="position:absolute;left:1200;top:1870;width:9960;height:2" coordorigin="1200,1870" coordsize="9960,2">
              <v:shape style="position:absolute;left:1200;top:1870;width:9960;height:2" coordorigin="1200,1870" coordsize="9960,0" path="m1200,1870l11160,1870e" filled="f" stroked="t" strokeweight="1.1pt" strokecolor="#B2B2B2">
                <v:path arrowok="t"/>
              </v:shape>
            </v:group>
            <v:group style="position:absolute;left:1200;top:10010;width:9960;height:2" coordorigin="1200,10010" coordsize="9960,2">
              <v:shape style="position:absolute;left:1200;top:10010;width:9960;height:2" coordorigin="1200,10010" coordsize="9960,0" path="m1200,10010l11160,10010e" filled="f" stroked="t" strokeweight="1.1pt" strokecolor="#000000">
                <v:path arrowok="t"/>
              </v:shape>
            </v:group>
            <v:group style="position:absolute;left:1240;top:1910;width:9920;height:2" coordorigin="1240,1910" coordsize="9920,2">
              <v:shape style="position:absolute;left:1240;top:1910;width:9920;height:2" coordorigin="1240,1910" coordsize="9920,0" path="m1240,1910l11160,1910e" filled="f" stroked="t" strokeweight="1.1pt" strokecolor="#000000">
                <v:path arrowok="t"/>
              </v:shape>
            </v:group>
            <v:group style="position:absolute;left:1250;top:1920;width:2;height:8080" coordorigin="1250,1920" coordsize="2,8080">
              <v:shape style="position:absolute;left:1250;top:1920;width:2;height:8080" coordorigin="1250,1920" coordsize="0,8080" path="m1250,1920l1250,10000e" filled="f" stroked="t" strokeweight="1.1pt" strokecolor="#000000">
                <v:path arrowok="t"/>
              </v:shape>
            </v:group>
            <v:group style="position:absolute;left:6230;top:1900;width:2;height:8080" coordorigin="6230,1900" coordsize="2,8080">
              <v:shape style="position:absolute;left:6230;top:1900;width:2;height:8080" coordorigin="6230,1900" coordsize="0,8080" path="m6230,1900l6230,9980e" filled="f" stroked="t" strokeweight="1.1pt" strokecolor="#B2B2B2">
                <v:path arrowok="t"/>
              </v:shape>
            </v:group>
            <v:group style="position:absolute;left:1240;top:4990;width:9920;height:2" coordorigin="1240,4990" coordsize="9920,2">
              <v:shape style="position:absolute;left:1240;top:4990;width:9920;height:2" coordorigin="1240,4990" coordsize="9920,0" path="m1240,4990l11160,4990e" filled="f" stroked="t" strokeweight="1.1pt" strokecolor="#B2B2B2">
                <v:path arrowok="t"/>
              </v:shape>
            </v:group>
            <v:group style="position:absolute;left:1280;top:3919;width:4920;height:42" coordorigin="1280,3919" coordsize="4920,42">
              <v:shape style="position:absolute;left:1280;top:3919;width:4920;height:42" coordorigin="1280,3919" coordsize="4920,42" path="m1280,3961l6200,3961,6200,3919,1280,3919,1280,3961xe" filled="t" fillcolor="#474747" stroked="f">
                <v:path arrowok="t"/>
                <v:fill type="solid"/>
              </v:shape>
            </v:group>
            <v:group style="position:absolute;left:1280;top:3919;width:4920;height:42" coordorigin="1280,3919" coordsize="4920,42">
              <v:shape style="position:absolute;left:1280;top:3919;width:4920;height:42" coordorigin="1280,3919" coordsize="4920,42" path="m1280,3961l6200,3961,6200,3919,1280,3919,1280,3961xe" filled="t" fillcolor="#D8D8D8" stroked="f">
                <v:path arrowok="t"/>
                <v:fill type="solid"/>
              </v:shape>
            </v:group>
            <v:group style="position:absolute;left:6270;top:1920;width:2;height:8080" coordorigin="6270,1920" coordsize="2,8080">
              <v:shape style="position:absolute;left:6270;top:1920;width:2;height:8080" coordorigin="6270,1920" coordsize="0,8080" path="m6270,1920l6270,10000e" filled="f" stroked="t" strokeweight="1.1pt" strokecolor="#000000">
                <v:path arrowok="t"/>
              </v:shape>
            </v:group>
            <v:group style="position:absolute;left:1240;top:5030;width:9920;height:2" coordorigin="1240,5030" coordsize="9920,2">
              <v:shape style="position:absolute;left:1240;top:5030;width:9920;height:2" coordorigin="1240,5030" coordsize="9920,0" path="m1240,5030l11160,5030e" filled="f" stroked="t" strokeweight="1.1pt" strokecolor="#000000">
                <v:path arrowok="t"/>
              </v:shape>
            </v:group>
            <v:group style="position:absolute;left:1240;top:9990;width:9920;height:2" coordorigin="1240,9990" coordsize="9920,2">
              <v:shape style="position:absolute;left:1240;top:9990;width:9920;height:2" coordorigin="1240,9990" coordsize="9920,0" path="m1240,9990l11160,9990e" filled="f" stroked="t" strokeweight="1.1pt" strokecolor="#B2B2B2">
                <v:path arrowok="t"/>
              </v:shape>
            </v:group>
            <v:group style="position:absolute;left:1200;top:10030;width:9900;height:2" coordorigin="1200,10030" coordsize="9900,2">
              <v:shape style="position:absolute;left:1200;top:10030;width:9900;height:2" coordorigin="1200,10030" coordsize="9900,0" path="m1200,10030l11100,10030e" filled="f" stroked="t" strokeweight="1.1pt" strokecolor="#B2B2B2">
                <v:path arrowok="t"/>
              </v:shape>
            </v:group>
            <v:group style="position:absolute;left:11090;top:10020;width:2;height:2640" coordorigin="11090,10020" coordsize="2,2640">
              <v:shape style="position:absolute;left:11090;top:10020;width:2;height:2640" coordorigin="11090,10020" coordsize="0,2640" path="m11090,10020l11090,12660e" filled="f" stroked="t" strokeweight="1.1pt" strokecolor="#000000">
                <v:path arrowok="t"/>
              </v:shape>
            </v:group>
            <v:group style="position:absolute;left:1260;top:10090;width:9800;height:2" coordorigin="1260,10090" coordsize="9800,2">
              <v:shape style="position:absolute;left:1260;top:10090;width:9800;height:2" coordorigin="1260,10090" coordsize="9800,0" path="m1260,10090l11060,10090e" filled="f" stroked="t" strokeweight="1.1pt" strokecolor="#000000">
                <v:path arrowok="t"/>
              </v:shape>
            </v:group>
            <v:group style="position:absolute;left:1270;top:10100;width:2;height:300" coordorigin="1270,10100" coordsize="2,300">
              <v:shape style="position:absolute;left:1270;top:10100;width:2;height:300" coordorigin="1270,10100" coordsize="0,300" path="m1270,10100l1270,10400e" filled="f" stroked="t" strokeweight="1.1pt" strokecolor="#000000">
                <v:path arrowok="t"/>
              </v:shape>
            </v:group>
            <v:group style="position:absolute;left:11050;top:10080;width:2;height:300" coordorigin="11050,10080" coordsize="2,300">
              <v:shape style="position:absolute;left:11050;top:10080;width:2;height:300" coordorigin="11050,10080" coordsize="0,300" path="m11050,10080l11050,10380e" filled="f" stroked="t" strokeweight="1.1pt" strokecolor="#B2B2B2">
                <v:path arrowok="t"/>
              </v:shape>
            </v:group>
            <v:group style="position:absolute;left:1260;top:10390;width:9800;height:2" coordorigin="1260,10390" coordsize="9800,2">
              <v:shape style="position:absolute;left:1260;top:10390;width:9800;height:2" coordorigin="1260,10390" coordsize="9800,0" path="m1260,10390l11060,10390e" filled="f" stroked="t" strokeweight="1.1pt" strokecolor="#B2B2B2">
                <v:path arrowok="t"/>
              </v:shape>
            </v:group>
            <v:group style="position:absolute;left:1200;top:12670;width:9900;height:2" coordorigin="1200,12670" coordsize="9900,2">
              <v:shape style="position:absolute;left:1200;top:12670;width:9900;height:2" coordorigin="1200,12670" coordsize="9900,0" path="m1200,12670l11100,12670e" filled="f" stroked="t" strokeweight="1.1pt" strokecolor="#000000">
                <v:path arrowok="t"/>
              </v:shape>
            </v:group>
            <v:group style="position:absolute;left:1220;top:12490;width:9860;height:2" coordorigin="1220,12490" coordsize="9860,2">
              <v:shape style="position:absolute;left:1220;top:12490;width:9860;height:2" coordorigin="1220,12490" coordsize="9860,0" path="m1220,12490l11080,12490e" filled="f" stroked="t" strokeweight="1.1pt" strokecolor="#000000">
                <v:path arrowok="t"/>
              </v:shape>
            </v:group>
            <v:group style="position:absolute;left:1230;top:12500;width:2;height:160" coordorigin="1230,12500" coordsize="2,160">
              <v:shape style="position:absolute;left:1230;top:12500;width:2;height:160" coordorigin="1230,12500" coordsize="0,160" path="m1230,12500l1230,12660e" filled="f" stroked="t" strokeweight="1.1pt" strokecolor="#000000">
                <v:path arrowok="t"/>
              </v:shape>
            </v:group>
            <v:group style="position:absolute;left:11070;top:12480;width:2;height:160" coordorigin="11070,12480" coordsize="2,160">
              <v:shape style="position:absolute;left:11070;top:12480;width:2;height:160" coordorigin="11070,12480" coordsize="0,160" path="m11070,12480l11070,12640e" filled="f" stroked="t" strokeweight="1.1pt" strokecolor="#B2B2B2">
                <v:path arrowok="t"/>
              </v:shape>
            </v:group>
            <v:group style="position:absolute;left:1220;top:12650;width:9860;height:2" coordorigin="1220,12650" coordsize="9860,2">
              <v:shape style="position:absolute;left:1220;top:12650;width:9860;height:2" coordorigin="1220,12650" coordsize="9860,0" path="m1220,12650l11080,12650e" filled="f" stroked="t" strokeweight="1.1pt" strokecolor="#B2B2B2">
                <v:path arrowok="t"/>
              </v:shape>
              <v:shape style="position:absolute;left:5662;top:1360;width:2160;height:435" type="#_x0000_t75">
                <v:imagedata r:id="rId43" o:title=""/>
              </v:shape>
              <v:shape style="position:absolute;left:6305;top:1950;width:4855;height:3000" type="#_x0000_t75">
                <v:imagedata r:id="rId44" o:title=""/>
              </v:shape>
              <v:shape style="position:absolute;left:1428;top:5185;width:4620;height:4620" type="#_x0000_t75">
                <v:imagedata r:id="rId45" o:title=""/>
              </v:shape>
              <v:shape style="position:absolute;left:6305;top:5065;width:4855;height:4875" type="#_x0000_t75">
                <v:imagedata r:id="rId46" o:title=""/>
              </v:shape>
              <v:shape style="position:absolute;left:8200;top:1180;width:1480;height:880" type="#_x0000_t75">
                <v:imagedata r:id="rId47" o:title=""/>
              </v:shape>
            </v:group>
            <v:group style="position:absolute;left:8544;top:1487;width:793;height:191" coordorigin="8544,1487" coordsize="793,191">
              <v:shape style="position:absolute;left:8544;top:1487;width:793;height:191" coordorigin="8544,1487" coordsize="793,191" path="m8940,1487l8876,1488,8815,1492,8732,1501,8660,1515,8588,1539,8544,1583,8545,1590,8604,1633,8683,1655,8758,1667,8845,1675,8908,1678,8940,1678,8973,1678,9036,1675,9123,1667,9198,1655,9260,1639,9317,1613,9337,1583,9335,1575,9277,1532,9198,1510,9123,1498,9036,1490,8973,1487,8940,1487xe" filled="t" fillcolor="#86133E" stroked="f">
                <v:path arrowok="t"/>
                <v:fill type="solid"/>
              </v:shape>
            </v:group>
            <v:group style="position:absolute;left:8544;top:1487;width:793;height:191" coordorigin="8544,1487" coordsize="793,191">
              <v:shape style="position:absolute;left:8544;top:1487;width:793;height:191" coordorigin="8544,1487" coordsize="793,191" path="m9337,1583l9292,1539,9221,1515,9149,1501,9066,1492,9005,1488,8940,1487,8908,1487,8845,1490,8758,1498,8683,1510,8621,1526,8564,1552,8544,1583,8545,1590,8604,1633,8683,1655,8758,1667,8845,1675,8908,1678,8940,1678,8973,1678,9036,1675,9123,1667,9198,1655,9260,1639,9317,1613,9337,1583xe" filled="f" stroked="t" strokeweight="3.0pt" strokecolor="#561029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7"/>
        <w:ind w:left="2862" w:right="0"/>
        <w:jc w:val="left"/>
        <w:rPr>
          <w:b w:val="0"/>
          <w:bCs w:val="0"/>
        </w:rPr>
      </w:pPr>
      <w:r>
        <w:rPr>
          <w:spacing w:val="-1"/>
          <w:w w:val="100"/>
        </w:rPr>
        <w:t>Eli</w:t>
      </w:r>
      <w:r>
        <w:rPr>
          <w:spacing w:val="0"/>
          <w:w w:val="100"/>
        </w:rPr>
        <w:t>te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ics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10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Demand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684</w:t>
            </w:r>
          </w:p>
        </w:tc>
      </w:tr>
      <w:tr>
        <w:trPr>
          <w:trHeight w:val="150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684</w:t>
            </w:r>
          </w:p>
        </w:tc>
      </w:tr>
      <w:tr>
        <w:trPr>
          <w:trHeight w:val="253" w:hRule="exact"/>
        </w:trPr>
        <w:tc>
          <w:tcPr>
            <w:tcW w:w="4285" w:type="dxa"/>
            <w:tcBorders>
              <w:top w:val="nil" w:sz="6" w:space="0" w:color="auto"/>
              <w:left w:val="nil" w:sz="6" w:space="0" w:color="auto"/>
              <w:bottom w:val="single" w:sz="17" w:space="0" w:color="D8D8D8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egment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2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</w:tr>
    </w:tbl>
    <w:p>
      <w:pPr>
        <w:pStyle w:val="BodyText"/>
        <w:tabs>
          <w:tab w:pos="4504" w:val="left" w:leader="none"/>
        </w:tabs>
        <w:spacing w:line="137" w:lineRule="exact"/>
        <w:ind w:left="0" w:right="4785"/>
        <w:jc w:val="center"/>
      </w:pPr>
      <w:r>
        <w:rPr>
          <w:b w:val="0"/>
          <w:bCs w:val="0"/>
          <w:spacing w:val="0"/>
          <w:w w:val="100"/>
        </w:rPr>
        <w:t>Next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2"/>
          <w:w w:val="100"/>
        </w:rPr>
        <w:t>Y</w:t>
      </w:r>
      <w:r>
        <w:rPr>
          <w:b w:val="0"/>
          <w:bCs w:val="0"/>
          <w:spacing w:val="0"/>
          <w:w w:val="100"/>
        </w:rPr>
        <w:t>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egment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row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16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5"/>
        <w:ind w:right="4784"/>
        <w:jc w:val="center"/>
        <w:rPr>
          <w:b w:val="0"/>
          <w:bCs w:val="0"/>
        </w:rPr>
      </w:pPr>
      <w:r>
        <w:rPr>
          <w:spacing w:val="-1"/>
          <w:w w:val="100"/>
        </w:rPr>
        <w:t>Eli</w:t>
      </w:r>
      <w:r>
        <w:rPr>
          <w:spacing w:val="0"/>
          <w:w w:val="100"/>
        </w:rPr>
        <w:t>te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us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ome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B</w:t>
      </w:r>
      <w:r>
        <w:rPr>
          <w:spacing w:val="-1"/>
          <w:w w:val="100"/>
        </w:rPr>
        <w:t>uyin</w:t>
      </w:r>
      <w:r>
        <w:rPr>
          <w:spacing w:val="0"/>
          <w:w w:val="100"/>
        </w:rPr>
        <w:t>g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ri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eria</w:t>
      </w:r>
      <w:r>
        <w:rPr>
          <w:b w:val="0"/>
          <w:bCs w:val="0"/>
          <w:spacing w:val="0"/>
          <w:w w:val="100"/>
        </w:rPr>
      </w:r>
    </w:p>
    <w:tbl>
      <w:tblPr>
        <w:tblW w:w="0" w:type="auto"/>
        <w:jc w:val="left"/>
        <w:tblInd w:w="9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5" w:hRule="exact"/>
        </w:trPr>
        <w:tc>
          <w:tcPr>
            <w:tcW w:w="1743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7" w:lineRule="exact"/>
              <w:ind w:left="84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xpec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ions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7" w:lineRule="exact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mpor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i/>
                <w:spacing w:val="0"/>
                <w:w w:val="100"/>
                <w:sz w:val="12"/>
                <w:szCs w:val="12"/>
              </w:rPr>
              <w:t>ance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7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=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8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24%</w:t>
            </w:r>
          </w:p>
        </w:tc>
      </w:tr>
      <w:tr>
        <w:trPr>
          <w:trHeight w:val="150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8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22%</w:t>
            </w:r>
          </w:p>
        </w:tc>
      </w:tr>
      <w:tr>
        <w:trPr>
          <w:trHeight w:val="213" w:hRule="exact"/>
        </w:trPr>
        <w:tc>
          <w:tcPr>
            <w:tcW w:w="265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4.</w:t>
            </w:r>
          </w:p>
        </w:tc>
        <w:tc>
          <w:tcPr>
            <w:tcW w:w="1478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2" w:lineRule="exact"/>
              <w:ind w:left="65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20000-26000</w:t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2" w:lineRule="exact"/>
              <w:ind w:right="5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20%</w:t>
            </w:r>
          </w:p>
        </w:tc>
      </w:tr>
    </w:tbl>
    <w:p>
      <w:pPr>
        <w:spacing w:line="195" w:lineRule="exact"/>
        <w:ind w:left="20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Percep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Eli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7"/>
        <w:ind w:left="4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-14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op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Products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in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Elite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Segment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3" w:hRule="exact"/>
        </w:trPr>
        <w:tc>
          <w:tcPr>
            <w:tcW w:w="506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me</w:t>
            </w:r>
          </w:p>
        </w:tc>
        <w:tc>
          <w:tcPr>
            <w:tcW w:w="57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180" w:right="0" w:hanging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Market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hare</w:t>
            </w:r>
          </w:p>
        </w:tc>
        <w:tc>
          <w:tcPr>
            <w:tcW w:w="78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 w:before="21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old</w:t>
            </w:r>
          </w:p>
          <w:p>
            <w:pPr>
              <w:pStyle w:val="TableParagraph"/>
              <w:spacing w:line="121" w:lineRule="exact"/>
              <w:ind w:left="2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Seg</w:t>
            </w:r>
          </w:p>
        </w:tc>
        <w:tc>
          <w:tcPr>
            <w:tcW w:w="95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268" w:right="96" w:hanging="10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Revision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634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2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ock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ut</w:t>
            </w:r>
          </w:p>
        </w:tc>
        <w:tc>
          <w:tcPr>
            <w:tcW w:w="517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105" w:right="0" w:firstLine="4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576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84" w:right="0" w:firstLine="93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ize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rd</w:t>
            </w:r>
          </w:p>
        </w:tc>
        <w:tc>
          <w:tcPr>
            <w:tcW w:w="66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257" w:right="0" w:firstLine="8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List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rice</w:t>
            </w:r>
          </w:p>
        </w:tc>
        <w:tc>
          <w:tcPr>
            <w:tcW w:w="57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13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F</w:t>
            </w:r>
          </w:p>
        </w:tc>
        <w:tc>
          <w:tcPr>
            <w:tcW w:w="645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 w:before="37"/>
              <w:ind w:left="107" w:right="0" w:firstLine="16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</w:t>
            </w:r>
          </w:p>
        </w:tc>
        <w:tc>
          <w:tcPr>
            <w:tcW w:w="1470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120" w:lineRule="exact" w:before="37"/>
              <w:ind w:left="157" w:right="175" w:firstLine="2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romo</w:t>
            </w:r>
            <w:r>
              <w:rPr>
                <w:rFonts w:ascii="Arial" w:hAnsi="Arial" w:cs="Arial" w:eastAsia="Arial"/>
                <w:b w:val="0"/>
                <w:bCs w:val="0"/>
                <w:spacing w:val="32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ware-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ness</w:t>
            </w:r>
          </w:p>
        </w:tc>
        <w:tc>
          <w:tcPr>
            <w:tcW w:w="1985" w:type="dxa"/>
            <w:gridSpan w:val="3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tabs>
                <w:tab w:pos="833" w:val="left" w:leader="none"/>
                <w:tab w:pos="1475" w:val="left" w:leader="none"/>
              </w:tabs>
              <w:spacing w:line="120" w:lineRule="exact" w:before="37"/>
              <w:ind w:left="175" w:right="31" w:firstLine="8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  <w:r>
              <w:rPr>
                <w:rFonts w:ascii="Arial" w:hAnsi="Arial" w:cs="Arial" w:eastAsia="Arial"/>
                <w:b w:val="0"/>
                <w:bCs w:val="0"/>
                <w:spacing w:val="8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ccess-</w:t>
            </w:r>
            <w:r>
              <w:rPr>
                <w:rFonts w:ascii="Arial" w:hAnsi="Arial" w:cs="Arial" w:eastAsia="Arial"/>
                <w:b w:val="0"/>
                <w:bCs w:val="0"/>
                <w:spacing w:val="1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Dec.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udget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urvey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3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1" w:lineRule="exact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41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880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36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rk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872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YES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$40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86%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ead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677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421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34" w:right="236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213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3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95%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aker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194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04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050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61%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60%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Cake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176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87%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ll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57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</w:p>
        </w:tc>
      </w:tr>
      <w:tr>
        <w:trPr>
          <w:trHeight w:val="150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4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09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15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</w:p>
        </w:tc>
      </w:tr>
      <w:tr>
        <w:trPr>
          <w:trHeight w:val="217" w:hRule="exact"/>
        </w:trPr>
        <w:tc>
          <w:tcPr>
            <w:tcW w:w="50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cre</w:t>
            </w:r>
          </w:p>
        </w:tc>
        <w:tc>
          <w:tcPr>
            <w:tcW w:w="57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78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4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8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</w:tc>
        <w:tc>
          <w:tcPr>
            <w:tcW w:w="576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</w:p>
        </w:tc>
        <w:tc>
          <w:tcPr>
            <w:tcW w:w="66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</w:t>
            </w:r>
          </w:p>
        </w:tc>
        <w:tc>
          <w:tcPr>
            <w:tcW w:w="57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20000</w:t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25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35</w:t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787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82%</w:t>
            </w:r>
          </w:p>
        </w:tc>
        <w:tc>
          <w:tcPr>
            <w:tcW w:w="70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8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1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73%</w:t>
            </w:r>
          </w:p>
        </w:tc>
        <w:tc>
          <w:tcPr>
            <w:tcW w:w="643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8"/>
              <w:ind w:left="267" w:right="270"/>
              <w:jc w:val="center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</w:p>
        </w:tc>
      </w:tr>
    </w:tbl>
    <w:p>
      <w:pPr>
        <w:tabs>
          <w:tab w:pos="10418" w:val="left" w:leader="none"/>
        </w:tabs>
        <w:spacing w:line="153" w:lineRule="exact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 w:line="153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20" w:lineRule="exact" w:before="7"/>
        <w:rPr>
          <w:sz w:val="4"/>
          <w:szCs w:val="4"/>
        </w:rPr>
      </w:pPr>
      <w:r>
        <w:rPr/>
        <w:pict>
          <v:shape style="position:absolute;margin-left:251.925797pt;margin-top:68pt;width:107.9992pt;height:21.75pt;mso-position-horizontal-relative:page;mso-position-vertical-relative:page;z-index:-10437" type="#_x0000_t75">
            <v:imagedata r:id="rId48" o:title=""/>
          </v:shape>
        </w:pict>
      </w:r>
      <w:r>
        <w:rPr/>
        <w:pict>
          <v:group style="position:absolute;margin-left:296.5pt;margin-top:60pt;width:255pt;height:224.25pt;mso-position-horizontal-relative:page;mso-position-vertical-relative:page;z-index:-10436" coordorigin="5930,1200" coordsize="5100,4485">
            <v:shape style="position:absolute;left:5930;top:1935;width:5100;height:3750" type="#_x0000_t75">
              <v:imagedata r:id="rId49" o:title=""/>
            </v:shape>
            <v:shape style="position:absolute;left:7900;top:1200;width:1500;height:880" type="#_x0000_t75">
              <v:imagedata r:id="rId50" o:title=""/>
            </v:shape>
            <v:group style="position:absolute;left:8243;top:1508;width:810;height:191" coordorigin="8243,1508" coordsize="810,191">
              <v:shape style="position:absolute;left:8243;top:1508;width:810;height:191" coordorigin="8243,1508" coordsize="810,191" path="m8648,1508l8582,1510,8520,1513,8435,1523,8362,1536,8304,1554,8248,1588,8243,1604,8244,1612,8304,1654,8362,1671,8435,1685,8520,1695,8582,1698,8648,1699,8681,1699,8745,1697,8805,1692,8887,1681,8955,1666,9021,1641,9053,1604,9051,1596,8992,1554,8934,1536,8861,1523,8776,1513,8713,1510,8648,1508xe" filled="t" fillcolor="#86133E" stroked="f">
                <v:path arrowok="t"/>
                <v:fill type="solid"/>
              </v:shape>
            </v:group>
            <v:group style="position:absolute;left:8243;top:1508;width:810;height:191" coordorigin="8243,1508" coordsize="810,191">
              <v:shape style="position:absolute;left:8243;top:1508;width:810;height:191" coordorigin="8243,1508" coordsize="810,191" path="m9053,1604l9007,1560,8934,1536,8861,1523,8776,1513,8713,1510,8648,1508,8615,1509,8551,1511,8490,1516,8409,1527,8340,1542,8275,1567,8243,1604,8244,1612,8304,1654,8362,1671,8435,1685,8520,1695,8582,1698,8648,1699,8681,1699,8745,1697,8805,1692,8887,1681,8955,1666,9021,1641,9053,1604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z w:val="4"/>
          <w:szCs w:val="4"/>
        </w:rPr>
      </w:r>
    </w:p>
    <w:tbl>
      <w:tblPr>
        <w:tblW w:w="0" w:type="auto"/>
        <w:jc w:val="left"/>
        <w:tblInd w:w="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30" w:hRule="exact"/>
        </w:trPr>
        <w:tc>
          <w:tcPr>
            <w:tcW w:w="3795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40" w:lineRule="exact" w:before="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4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5" w:type="dxa"/>
            <w:gridSpan w:val="3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891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2862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3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sco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</w:p>
        </w:tc>
        <w:tc>
          <w:tcPr>
            <w:tcW w:w="1337" w:type="dxa"/>
            <w:gridSpan w:val="2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137" w:lineRule="exact"/>
              <w:ind w:left="7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</w:p>
          <w:p>
            <w:pPr>
              <w:pStyle w:val="TableParagraph"/>
              <w:spacing w:line="121" w:lineRule="exact"/>
              <w:ind w:left="2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31,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2015</w:t>
            </w:r>
          </w:p>
        </w:tc>
      </w:tr>
      <w:tr>
        <w:trPr>
          <w:trHeight w:val="60" w:hRule="exact"/>
        </w:trPr>
        <w:tc>
          <w:tcPr>
            <w:tcW w:w="9880" w:type="dxa"/>
            <w:gridSpan w:val="10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3800" w:hRule="exact"/>
        </w:trPr>
        <w:tc>
          <w:tcPr>
            <w:tcW w:w="40" w:type="dxa"/>
            <w:tcBorders>
              <w:top w:val="nil" w:sz="6" w:space="0" w:color="auto"/>
              <w:left w:val="single" w:sz="9" w:space="0" w:color="B2B2B2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4620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28.75pt;height:187.5pt;mso-position-horizontal-relative:char;mso-position-vertical-relative:line" type="#_x0000_t75">
                  <v:imagedata r:id="rId51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40" w:type="dxa"/>
            <w:tcBorders>
              <w:top w:val="single" w:sz="9" w:space="0" w:color="000000"/>
              <w:left w:val="single" w:sz="9" w:space="0" w:color="B2B2B2"/>
              <w:bottom w:val="single" w:sz="9" w:space="0" w:color="B2B2B2"/>
              <w:right w:val="single" w:sz="9" w:space="0" w:color="000000"/>
            </w:tcBorders>
          </w:tcPr>
          <w:p>
            <w:pPr/>
          </w:p>
        </w:tc>
        <w:tc>
          <w:tcPr>
            <w:tcW w:w="514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/>
          </w:p>
        </w:tc>
        <w:tc>
          <w:tcPr>
            <w:tcW w:w="40" w:type="dxa"/>
            <w:tcBorders>
              <w:top w:val="nil" w:sz="6" w:space="0" w:color="auto"/>
              <w:left w:val="single" w:sz="9" w:space="0" w:color="B2B2B2"/>
              <w:bottom w:val="nil" w:sz="6" w:space="0" w:color="auto"/>
              <w:right w:val="single" w:sz="9" w:space="0" w:color="000000"/>
            </w:tcBorders>
          </w:tcPr>
          <w:p>
            <w:pPr/>
          </w:p>
        </w:tc>
      </w:tr>
      <w:tr>
        <w:trPr>
          <w:trHeight w:val="60" w:hRule="exact"/>
        </w:trPr>
        <w:tc>
          <w:tcPr>
            <w:tcW w:w="9880" w:type="dxa"/>
            <w:gridSpan w:val="10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884" w:type="dxa"/>
            <w:gridSpan w:val="2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1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21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Units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95" w:type="dxa"/>
            <w:gridSpan w:val="3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891" w:type="dxa"/>
            <w:tcBorders>
              <w:top w:val="single" w:sz="9" w:space="0" w:color="000000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62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7" w:lineRule="exact"/>
              <w:ind w:left="236" w:right="-2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arke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Shar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ni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37" w:type="dxa"/>
            <w:gridSpan w:val="2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99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3" w:val="left" w:leader="none"/>
                <w:tab w:pos="1647" w:val="left" w:leader="none"/>
                <w:tab w:pos="2254" w:val="left" w:leader="none"/>
              </w:tabs>
              <w:spacing w:line="99" w:lineRule="exact"/>
              <w:ind w:left="52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99" w:lineRule="exact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5" w:val="left" w:leader="none"/>
                <w:tab w:pos="1651" w:val="left" w:leader="none"/>
                <w:tab w:pos="2380" w:val="left" w:leader="none"/>
              </w:tabs>
              <w:spacing w:line="99" w:lineRule="exact"/>
              <w:ind w:left="27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Th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ft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99" w:lineRule="exact"/>
              <w:ind w:left="8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9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  <w:tr>
        <w:trPr>
          <w:trHeight w:val="9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Unit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5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ales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86" w:val="left" w:leader="none"/>
                <w:tab w:pos="1647" w:val="left" w:leader="none"/>
                <w:tab w:pos="2207" w:val="left" w:leader="none"/>
              </w:tabs>
              <w:spacing w:line="93" w:lineRule="exact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684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93" w:lineRule="exact"/>
              <w:ind w:left="4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814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1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68" w:val="left" w:leader="none"/>
                <w:tab w:pos="1650" w:val="left" w:leader="none"/>
                <w:tab w:pos="2333" w:val="left" w:leader="none"/>
              </w:tabs>
              <w:spacing w:line="93" w:lineRule="exact"/>
              <w:ind w:left="28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293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089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747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684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93" w:lineRule="exact"/>
              <w:ind w:left="76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814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Market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6" w:val="left" w:leader="none"/>
                <w:tab w:pos="1607" w:val="left" w:leader="none"/>
                <w:tab w:pos="2167" w:val="left" w:leader="none"/>
              </w:tabs>
              <w:spacing w:line="123" w:lineRule="exact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Market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8" w:val="left" w:leader="none"/>
                <w:tab w:pos="1610" w:val="left" w:leader="none"/>
                <w:tab w:pos="2293" w:val="left" w:leader="none"/>
              </w:tabs>
              <w:spacing w:line="123" w:lineRule="exact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72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rk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67" w:val="left" w:leader="none"/>
              </w:tabs>
              <w:spacing w:line="135" w:lineRule="exact" w:before="44"/>
              <w:ind w:left="16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rk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93" w:val="left" w:leader="none"/>
              </w:tabs>
              <w:spacing w:line="135" w:lineRule="exact" w:before="44"/>
              <w:ind w:left="16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ble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120" w:lineRule="exact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ble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5" w:val="left" w:leader="none"/>
              </w:tabs>
              <w:spacing w:line="120" w:lineRule="exact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cre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6" w:val="left" w:leader="none"/>
                <w:tab w:pos="1673" w:val="left" w:leader="none"/>
                <w:tab w:pos="2234" w:val="left" w:leader="none"/>
              </w:tabs>
              <w:spacing w:line="120" w:lineRule="exact"/>
              <w:ind w:left="5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cre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8" w:val="left" w:leader="none"/>
                <w:tab w:pos="1677" w:val="left" w:leader="none"/>
                <w:tab w:pos="2360" w:val="left" w:leader="none"/>
              </w:tabs>
              <w:spacing w:line="120" w:lineRule="exact"/>
              <w:ind w:left="3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we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34" w:val="left" w:leader="none"/>
              </w:tabs>
              <w:spacing w:line="120" w:lineRule="exact"/>
              <w:ind w:left="16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we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60" w:val="left" w:leader="none"/>
              </w:tabs>
              <w:spacing w:line="120" w:lineRule="exact"/>
              <w:ind w:left="16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6" w:val="left" w:leader="none"/>
                <w:tab w:pos="1607" w:val="left" w:leader="none"/>
                <w:tab w:pos="2167" w:val="left" w:leader="none"/>
              </w:tabs>
              <w:spacing w:line="123" w:lineRule="exact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8" w:val="left" w:leader="none"/>
                <w:tab w:pos="1610" w:val="left" w:leader="none"/>
                <w:tab w:pos="2293" w:val="left" w:leader="none"/>
              </w:tabs>
              <w:spacing w:line="123" w:lineRule="exact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uzz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135" w:lineRule="exact" w:before="44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uzz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5" w:val="left" w:leader="none"/>
              </w:tabs>
              <w:spacing w:line="135" w:lineRule="exact" w:before="44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rat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6" w:val="left" w:leader="none"/>
              </w:tabs>
              <w:spacing w:line="120" w:lineRule="exact"/>
              <w:ind w:left="5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rat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8" w:val="left" w:leader="none"/>
              </w:tabs>
              <w:spacing w:line="120" w:lineRule="exact"/>
              <w:ind w:left="3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aker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34" w:val="left" w:leader="none"/>
              </w:tabs>
              <w:spacing w:line="120" w:lineRule="exact"/>
              <w:ind w:left="16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aker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60" w:val="left" w:leader="none"/>
              </w:tabs>
              <w:spacing w:line="120" w:lineRule="exact"/>
              <w:ind w:left="16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ead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67" w:val="left" w:leader="none"/>
              </w:tabs>
              <w:spacing w:line="120" w:lineRule="exact"/>
              <w:ind w:left="16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ead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93" w:val="left" w:leader="none"/>
              </w:tabs>
              <w:spacing w:line="120" w:lineRule="exact"/>
              <w:ind w:left="16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id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120" w:lineRule="exact"/>
              <w:ind w:left="5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id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37" w:val="left" w:leader="none"/>
              </w:tabs>
              <w:spacing w:line="120" w:lineRule="exact"/>
              <w:ind w:left="31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46" w:val="left" w:leader="none"/>
                <w:tab w:pos="1607" w:val="left" w:leader="none"/>
                <w:tab w:pos="2167" w:val="left" w:leader="none"/>
              </w:tabs>
              <w:spacing w:line="123" w:lineRule="exact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8" w:val="left" w:leader="none"/>
                <w:tab w:pos="1610" w:val="left" w:leader="none"/>
                <w:tab w:pos="2293" w:val="left" w:leader="none"/>
              </w:tabs>
              <w:spacing w:line="123" w:lineRule="exact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7" w:val="left" w:leader="none"/>
                <w:tab w:pos="2234" w:val="left" w:leader="none"/>
              </w:tabs>
              <w:spacing w:line="135" w:lineRule="exact" w:before="44"/>
              <w:ind w:left="11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10" w:val="left" w:leader="none"/>
                <w:tab w:pos="2360" w:val="left" w:leader="none"/>
              </w:tabs>
              <w:spacing w:line="135" w:lineRule="exact" w:before="44"/>
              <w:ind w:left="9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40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right="228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Cake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34" w:val="left" w:leader="none"/>
              </w:tabs>
              <w:spacing w:line="120" w:lineRule="exact"/>
              <w:ind w:left="160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Cake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60" w:val="left" w:leader="none"/>
              </w:tabs>
              <w:spacing w:line="120" w:lineRule="exact"/>
              <w:ind w:left="16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67" w:val="left" w:leader="none"/>
              </w:tabs>
              <w:spacing w:line="120" w:lineRule="exact"/>
              <w:ind w:left="16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293" w:val="left" w:leader="none"/>
              </w:tabs>
              <w:spacing w:line="120" w:lineRule="exact"/>
              <w:ind w:left="167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07" w:val="left" w:leader="none"/>
                <w:tab w:pos="2167" w:val="left" w:leader="none"/>
              </w:tabs>
              <w:spacing w:line="123" w:lineRule="exact"/>
              <w:ind w:left="111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10" w:val="left" w:leader="none"/>
                <w:tab w:pos="2293" w:val="left" w:leader="none"/>
              </w:tabs>
              <w:spacing w:line="123" w:lineRule="exact"/>
              <w:ind w:left="99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</w:tr>
      <w:tr>
        <w:trPr>
          <w:trHeight w:val="18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135" w:lineRule="exact" w:before="44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35" w:lineRule="exact" w:before="44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5" w:val="left" w:leader="none"/>
              </w:tabs>
              <w:spacing w:line="135" w:lineRule="exact" w:before="44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35" w:lineRule="exact" w:before="44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120" w:lineRule="exact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5" w:val="left" w:leader="none"/>
              </w:tabs>
              <w:spacing w:line="120" w:lineRule="exact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3" w:val="left" w:leader="none"/>
                <w:tab w:pos="2234" w:val="left" w:leader="none"/>
              </w:tabs>
              <w:spacing w:line="120" w:lineRule="exact"/>
              <w:ind w:left="104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7" w:val="left" w:leader="none"/>
                <w:tab w:pos="2360" w:val="left" w:leader="none"/>
              </w:tabs>
              <w:spacing w:line="120" w:lineRule="exact"/>
              <w:ind w:left="9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</w:tr>
      <w:tr>
        <w:trPr>
          <w:trHeight w:val="120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ll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3" w:val="left" w:leader="none"/>
                <w:tab w:pos="2234" w:val="left" w:leader="none"/>
              </w:tabs>
              <w:spacing w:line="120" w:lineRule="exact"/>
              <w:ind w:left="104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000000"/>
            </w:tcBorders>
          </w:tcPr>
          <w:p>
            <w:pPr>
              <w:pStyle w:val="TableParagraph"/>
              <w:spacing w:line="120" w:lineRule="exact"/>
              <w:ind w:left="53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ll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677" w:val="left" w:leader="none"/>
                <w:tab w:pos="2360" w:val="left" w:leader="none"/>
              </w:tabs>
              <w:spacing w:line="120" w:lineRule="exact"/>
              <w:ind w:left="92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86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</w:tr>
      <w:tr>
        <w:trPr>
          <w:trHeight w:val="152" w:hRule="exact"/>
        </w:trPr>
        <w:tc>
          <w:tcPr>
            <w:tcW w:w="884" w:type="dxa"/>
            <w:gridSpan w:val="2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91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tabs>
                <w:tab w:pos="1046" w:val="left" w:leader="none"/>
                <w:tab w:pos="1673" w:val="left" w:leader="none"/>
                <w:tab w:pos="2234" w:val="left" w:leader="none"/>
              </w:tabs>
              <w:spacing w:line="123" w:lineRule="exact"/>
              <w:ind w:left="48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995" w:type="dxa"/>
            <w:gridSpan w:val="3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000000"/>
            </w:tcBorders>
          </w:tcPr>
          <w:p>
            <w:pPr>
              <w:pStyle w:val="TableParagraph"/>
              <w:spacing w:line="123" w:lineRule="exact"/>
              <w:ind w:left="4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4%</w:t>
            </w:r>
          </w:p>
        </w:tc>
        <w:tc>
          <w:tcPr>
            <w:tcW w:w="891" w:type="dxa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</w:p>
        </w:tc>
        <w:tc>
          <w:tcPr>
            <w:tcW w:w="2862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tabs>
                <w:tab w:pos="928" w:val="left" w:leader="none"/>
                <w:tab w:pos="1677" w:val="left" w:leader="none"/>
                <w:tab w:pos="2360" w:val="left" w:leader="none"/>
              </w:tabs>
              <w:spacing w:line="123" w:lineRule="exact"/>
              <w:ind w:left="24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8%</w:t>
            </w:r>
          </w:p>
        </w:tc>
        <w:tc>
          <w:tcPr>
            <w:tcW w:w="1337" w:type="dxa"/>
            <w:gridSpan w:val="2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7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7%</w:t>
            </w:r>
          </w:p>
        </w:tc>
      </w:tr>
      <w:tr>
        <w:trPr>
          <w:trHeight w:val="40" w:hRule="exact"/>
        </w:trPr>
        <w:tc>
          <w:tcPr>
            <w:tcW w:w="9880" w:type="dxa"/>
            <w:gridSpan w:val="10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70" w:hRule="exact"/>
        </w:trPr>
        <w:tc>
          <w:tcPr>
            <w:tcW w:w="9880" w:type="dxa"/>
            <w:gridSpan w:val="10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457" w:val="left" w:leader="none"/>
              </w:tabs>
              <w:spacing w:line="148" w:lineRule="exact"/>
              <w:ind w:left="1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OM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P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X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M®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Q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U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RE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ab/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2"/>
                <w:szCs w:val="12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</w:tbl>
    <w:p>
      <w:pPr>
        <w:spacing w:after="0" w:line="148" w:lineRule="exact"/>
        <w:jc w:val="left"/>
        <w:rPr>
          <w:rFonts w:ascii="Arial" w:hAnsi="Arial" w:cs="Arial" w:eastAsia="Arial"/>
          <w:sz w:val="12"/>
          <w:szCs w:val="12"/>
        </w:rPr>
        <w:sectPr>
          <w:pgSz w:w="12240" w:h="15840"/>
          <w:pgMar w:header="1082" w:footer="810" w:top="1280" w:bottom="1000" w:left="260" w:right="24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7790" w:val="left" w:leader="none"/>
        </w:tabs>
        <w:ind w:left="101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Percep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ua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ren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sco</w:t>
      </w:r>
      <w:r>
        <w:rPr>
          <w:rFonts w:ascii="Arial" w:hAnsi="Arial" w:cs="Arial" w:eastAsia="Arial"/>
          <w:b w:val="0"/>
          <w:bCs w:val="0"/>
          <w:spacing w:val="-1"/>
          <w:w w:val="100"/>
          <w:position w:val="3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3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BodyText"/>
        <w:spacing w:line="137" w:lineRule="exact"/>
        <w:ind w:left="1577"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</w:p>
    <w:p>
      <w:pPr>
        <w:pStyle w:val="BodyText"/>
        <w:spacing w:line="121" w:lineRule="exact"/>
        <w:ind w:left="1010" w:right="0"/>
        <w:jc w:val="left"/>
      </w:pPr>
      <w:r>
        <w:rPr>
          <w:b w:val="0"/>
          <w:bCs w:val="0"/>
          <w:spacing w:val="0"/>
          <w:w w:val="100"/>
        </w:rPr>
        <w:t>December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31,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 w:line="121" w:lineRule="exact"/>
        <w:jc w:val="left"/>
        <w:sectPr>
          <w:pgSz w:w="12240" w:h="15840"/>
          <w:pgMar w:header="1082" w:footer="810" w:top="1280" w:bottom="1000" w:left="260" w:right="240"/>
          <w:cols w:num="2" w:equalWidth="0">
            <w:col w:w="8477" w:space="234"/>
            <w:col w:w="302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77"/>
        <w:ind w:left="40" w:right="0"/>
        <w:jc w:val="center"/>
        <w:rPr>
          <w:b w:val="0"/>
          <w:bCs w:val="0"/>
        </w:rPr>
      </w:pPr>
      <w:r>
        <w:rPr>
          <w:spacing w:val="-1"/>
          <w:w w:val="100"/>
        </w:rPr>
        <w:t>Percep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ua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M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p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r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l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Segmen</w:t>
      </w:r>
      <w:r>
        <w:rPr>
          <w:spacing w:val="0"/>
          <w:w w:val="100"/>
        </w:rPr>
        <w:t>ts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before="77"/>
        <w:ind w:left="104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Andr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ws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pStyle w:val="Heading6"/>
        <w:tabs>
          <w:tab w:pos="1921" w:val="left" w:leader="none"/>
          <w:tab w:pos="2559" w:val="left" w:leader="none"/>
          <w:tab w:pos="3714" w:val="left" w:leader="none"/>
        </w:tabs>
        <w:spacing w:line="137" w:lineRule="exact"/>
        <w:ind w:left="1039" w:right="0"/>
        <w:jc w:val="center"/>
        <w:rPr>
          <w:b w:val="0"/>
          <w:bCs w:val="0"/>
        </w:rPr>
      </w:pPr>
      <w:r>
        <w:rPr>
          <w:spacing w:val="0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ab/>
      </w:r>
      <w:r>
        <w:rPr>
          <w:spacing w:val="-1"/>
          <w:w w:val="100"/>
        </w:rPr>
        <w:t>P</w:t>
      </w:r>
      <w:r>
        <w:rPr>
          <w:spacing w:val="0"/>
          <w:w w:val="100"/>
        </w:rPr>
        <w:t>fmn</w:t>
      </w:r>
      <w:r>
        <w:rPr>
          <w:spacing w:val="0"/>
          <w:w w:val="100"/>
        </w:rPr>
        <w:tab/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ze</w:t>
      </w:r>
      <w:r>
        <w:rPr>
          <w:spacing w:val="0"/>
          <w:w w:val="100"/>
        </w:rPr>
        <w:tab/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954" w:val="left" w:leader="none"/>
          <w:tab w:pos="2596" w:val="left" w:leader="none"/>
          <w:tab w:pos="3641" w:val="left" w:leader="none"/>
        </w:tabs>
        <w:spacing w:before="27"/>
        <w:ind w:left="1040" w:right="0"/>
        <w:jc w:val="center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30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988" w:val="left" w:leader="none"/>
          <w:tab w:pos="2562" w:val="left" w:leader="none"/>
          <w:tab w:pos="3583" w:val="left" w:leader="none"/>
        </w:tabs>
        <w:spacing w:before="27"/>
        <w:ind w:left="1039" w:right="0"/>
        <w:jc w:val="center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19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954" w:val="left" w:leader="none"/>
          <w:tab w:pos="2596" w:val="left" w:leader="none"/>
          <w:tab w:pos="3641" w:val="left" w:leader="none"/>
        </w:tabs>
        <w:spacing w:before="27"/>
        <w:ind w:left="1040" w:right="0"/>
        <w:jc w:val="center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954" w:val="left" w:leader="none"/>
          <w:tab w:pos="2596" w:val="left" w:leader="none"/>
          <w:tab w:pos="3583" w:val="left" w:leader="none"/>
        </w:tabs>
        <w:spacing w:before="27"/>
        <w:ind w:left="1039" w:right="0"/>
        <w:jc w:val="center"/>
      </w:pP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18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ind w:left="1040" w:right="0"/>
        <w:jc w:val="center"/>
        <w:rPr>
          <w:b w:val="0"/>
          <w:bCs w:val="0"/>
        </w:rPr>
      </w:pPr>
      <w:r>
        <w:rPr>
          <w:spacing w:val="0"/>
          <w:w w:val="100"/>
        </w:rPr>
        <w:t>Digby</w:t>
      </w:r>
      <w:r>
        <w:rPr>
          <w:b w:val="0"/>
          <w:bCs w:val="0"/>
          <w:spacing w:val="0"/>
          <w:w w:val="100"/>
        </w:rPr>
      </w:r>
    </w:p>
    <w:p>
      <w:pPr>
        <w:pStyle w:val="Heading6"/>
        <w:tabs>
          <w:tab w:pos="1915" w:val="left" w:leader="none"/>
          <w:tab w:pos="2550" w:val="left" w:leader="none"/>
          <w:tab w:pos="3714" w:val="left" w:leader="none"/>
        </w:tabs>
        <w:spacing w:line="137" w:lineRule="exact"/>
        <w:ind w:left="1039" w:right="0"/>
        <w:jc w:val="center"/>
        <w:rPr>
          <w:b w:val="0"/>
          <w:bCs w:val="0"/>
        </w:rPr>
      </w:pPr>
      <w:r>
        <w:rPr>
          <w:spacing w:val="0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ab/>
      </w:r>
      <w:r>
        <w:rPr>
          <w:spacing w:val="-1"/>
          <w:w w:val="100"/>
        </w:rPr>
        <w:t>P</w:t>
      </w:r>
      <w:r>
        <w:rPr>
          <w:spacing w:val="0"/>
          <w:w w:val="100"/>
        </w:rPr>
        <w:t>fmn</w:t>
      </w:r>
      <w:r>
        <w:rPr>
          <w:spacing w:val="0"/>
          <w:w w:val="100"/>
        </w:rPr>
        <w:tab/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ze</w:t>
      </w:r>
      <w:r>
        <w:rPr>
          <w:spacing w:val="0"/>
          <w:w w:val="100"/>
        </w:rPr>
        <w:tab/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982" w:val="left" w:leader="none"/>
          <w:tab w:pos="2553" w:val="left" w:leader="none"/>
          <w:tab w:pos="3650" w:val="left" w:leader="none"/>
        </w:tabs>
        <w:spacing w:before="27"/>
        <w:ind w:left="1040" w:right="0"/>
        <w:jc w:val="center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982" w:val="left" w:leader="none"/>
          <w:tab w:pos="2553" w:val="left" w:leader="none"/>
          <w:tab w:pos="3650" w:val="left" w:leader="none"/>
        </w:tabs>
        <w:spacing w:before="27"/>
        <w:ind w:left="1040" w:right="0"/>
        <w:jc w:val="center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949" w:val="left" w:leader="none"/>
          <w:tab w:pos="2587" w:val="left" w:leader="none"/>
          <w:tab w:pos="3574" w:val="left" w:leader="none"/>
        </w:tabs>
        <w:spacing w:before="27"/>
        <w:ind w:left="1039" w:right="0"/>
        <w:jc w:val="center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16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953" w:val="left" w:leader="none"/>
          <w:tab w:pos="2587" w:val="left" w:leader="none"/>
          <w:tab w:pos="3574" w:val="left" w:leader="none"/>
        </w:tabs>
        <w:spacing w:before="27"/>
        <w:ind w:left="1039" w:right="0"/>
        <w:jc w:val="center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18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Heading5"/>
        <w:spacing w:before="77"/>
        <w:ind w:left="106" w:right="0"/>
        <w:jc w:val="center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spacing w:val="0"/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ldwin</w:t>
      </w:r>
      <w:r>
        <w:rPr>
          <w:b w:val="0"/>
          <w:bCs w:val="0"/>
          <w:spacing w:val="0"/>
          <w:w w:val="100"/>
        </w:rPr>
      </w:r>
    </w:p>
    <w:p>
      <w:pPr>
        <w:pStyle w:val="Heading6"/>
        <w:tabs>
          <w:tab w:pos="982" w:val="left" w:leader="none"/>
          <w:tab w:pos="1616" w:val="left" w:leader="none"/>
          <w:tab w:pos="2780" w:val="left" w:leader="none"/>
        </w:tabs>
        <w:spacing w:line="137" w:lineRule="exact"/>
        <w:ind w:left="106" w:right="0"/>
        <w:jc w:val="center"/>
        <w:rPr>
          <w:b w:val="0"/>
          <w:bCs w:val="0"/>
        </w:rPr>
      </w:pPr>
      <w:r>
        <w:rPr>
          <w:spacing w:val="0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ab/>
      </w:r>
      <w:r>
        <w:rPr>
          <w:spacing w:val="-1"/>
          <w:w w:val="100"/>
        </w:rPr>
        <w:t>P</w:t>
      </w:r>
      <w:r>
        <w:rPr>
          <w:spacing w:val="0"/>
          <w:w w:val="100"/>
        </w:rPr>
        <w:t>fmn</w:t>
      </w:r>
      <w:r>
        <w:rPr>
          <w:spacing w:val="0"/>
          <w:w w:val="100"/>
        </w:rPr>
        <w:tab/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ze</w:t>
      </w:r>
      <w:r>
        <w:rPr>
          <w:spacing w:val="0"/>
          <w:w w:val="100"/>
        </w:rPr>
        <w:tab/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049" w:val="left" w:leader="none"/>
          <w:tab w:pos="1620" w:val="left" w:leader="none"/>
          <w:tab w:pos="2641" w:val="left" w:leader="none"/>
        </w:tabs>
        <w:spacing w:before="27"/>
        <w:ind w:left="106" w:right="0"/>
        <w:jc w:val="center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uzz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19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2016</w:t>
      </w:r>
    </w:p>
    <w:p>
      <w:pPr>
        <w:pStyle w:val="BodyText"/>
        <w:tabs>
          <w:tab w:pos="1048" w:val="left" w:leader="none"/>
          <w:tab w:pos="1620" w:val="left" w:leader="none"/>
          <w:tab w:pos="2707" w:val="left" w:leader="none"/>
        </w:tabs>
        <w:spacing w:before="27"/>
        <w:ind w:left="106" w:right="0"/>
        <w:jc w:val="center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rat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2014</w:t>
      </w:r>
    </w:p>
    <w:p>
      <w:pPr>
        <w:pStyle w:val="BodyText"/>
        <w:tabs>
          <w:tab w:pos="1015" w:val="left" w:leader="none"/>
          <w:tab w:pos="1653" w:val="left" w:leader="none"/>
          <w:tab w:pos="2641" w:val="left" w:leader="none"/>
        </w:tabs>
        <w:spacing w:before="27"/>
        <w:ind w:left="106" w:right="0"/>
        <w:jc w:val="center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aker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17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015" w:val="left" w:leader="none"/>
          <w:tab w:pos="1653" w:val="left" w:leader="none"/>
          <w:tab w:pos="2641" w:val="left" w:leader="none"/>
        </w:tabs>
        <w:spacing w:before="27"/>
        <w:ind w:left="106" w:right="0"/>
        <w:jc w:val="center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ead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18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1015" w:val="left" w:leader="none"/>
          <w:tab w:pos="1620" w:val="left" w:leader="none"/>
          <w:tab w:pos="2774" w:val="left" w:leader="none"/>
        </w:tabs>
        <w:spacing w:before="27"/>
        <w:ind w:left="106" w:right="0"/>
        <w:jc w:val="center"/>
      </w:pP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Heading5"/>
        <w:spacing w:before="77"/>
        <w:ind w:right="895"/>
        <w:jc w:val="center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spacing w:val="0"/>
          <w:w w:val="100"/>
        </w:rPr>
        <w:t>Ch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</w:r>
    </w:p>
    <w:p>
      <w:pPr>
        <w:pStyle w:val="Heading6"/>
        <w:tabs>
          <w:tab w:pos="920" w:val="left" w:leader="none"/>
          <w:tab w:pos="1581" w:val="left" w:leader="none"/>
          <w:tab w:pos="2674" w:val="left" w:leader="none"/>
        </w:tabs>
        <w:spacing w:line="137" w:lineRule="exact"/>
        <w:ind w:left="0" w:right="895"/>
        <w:jc w:val="center"/>
        <w:rPr>
          <w:b w:val="0"/>
          <w:bCs w:val="0"/>
        </w:rPr>
      </w:pPr>
      <w:r>
        <w:rPr>
          <w:spacing w:val="0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0"/>
          <w:w w:val="100"/>
        </w:rPr>
        <w:t>me</w:t>
      </w:r>
      <w:r>
        <w:rPr>
          <w:spacing w:val="0"/>
          <w:w w:val="100"/>
        </w:rPr>
        <w:tab/>
      </w:r>
      <w:r>
        <w:rPr>
          <w:spacing w:val="-1"/>
          <w:w w:val="100"/>
        </w:rPr>
        <w:t>P</w:t>
      </w:r>
      <w:r>
        <w:rPr>
          <w:spacing w:val="0"/>
          <w:w w:val="100"/>
        </w:rPr>
        <w:t>fmn</w:t>
      </w:r>
      <w:r>
        <w:rPr>
          <w:spacing w:val="0"/>
          <w:w w:val="100"/>
        </w:rPr>
        <w:tab/>
      </w:r>
      <w:r>
        <w:rPr>
          <w:spacing w:val="-1"/>
          <w:w w:val="100"/>
        </w:rPr>
        <w:t>S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ze</w:t>
      </w:r>
      <w:r>
        <w:rPr>
          <w:spacing w:val="0"/>
          <w:w w:val="100"/>
        </w:rPr>
        <w:tab/>
      </w:r>
      <w:r>
        <w:rPr>
          <w:spacing w:val="0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954" w:val="left" w:leader="none"/>
          <w:tab w:pos="1617" w:val="left" w:leader="none"/>
          <w:tab w:pos="2601" w:val="left" w:leader="none"/>
        </w:tabs>
        <w:spacing w:before="27"/>
        <w:ind w:left="0" w:right="894"/>
        <w:jc w:val="center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954" w:val="left" w:leader="none"/>
          <w:tab w:pos="1617" w:val="left" w:leader="none"/>
          <w:tab w:pos="2667" w:val="left" w:leader="none"/>
        </w:tabs>
        <w:spacing w:before="27"/>
        <w:ind w:left="0" w:right="894"/>
        <w:jc w:val="center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954" w:val="left" w:leader="none"/>
          <w:tab w:pos="1617" w:val="left" w:leader="none"/>
          <w:tab w:pos="2601" w:val="left" w:leader="none"/>
        </w:tabs>
        <w:spacing w:before="27"/>
        <w:ind w:left="0" w:right="894"/>
        <w:jc w:val="center"/>
      </w:pPr>
      <w:r>
        <w:rPr>
          <w:b w:val="0"/>
          <w:bCs w:val="0"/>
          <w:spacing w:val="0"/>
          <w:w w:val="100"/>
        </w:rPr>
        <w:t>Cake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19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tabs>
          <w:tab w:pos="954" w:val="left" w:leader="none"/>
          <w:tab w:pos="1617" w:val="left" w:leader="none"/>
          <w:tab w:pos="2601" w:val="left" w:leader="none"/>
        </w:tabs>
        <w:spacing w:before="27"/>
        <w:ind w:left="0" w:right="894"/>
        <w:jc w:val="center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15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8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17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2015</w:t>
      </w:r>
    </w:p>
    <w:p>
      <w:pPr>
        <w:spacing w:after="0"/>
        <w:jc w:val="center"/>
        <w:sectPr>
          <w:type w:val="continuous"/>
          <w:pgSz w:w="12240" w:h="15840"/>
          <w:pgMar w:top="1120" w:bottom="980" w:left="260" w:right="240"/>
          <w:cols w:num="3" w:equalWidth="0">
            <w:col w:w="4176" w:space="40"/>
            <w:col w:w="3242" w:space="40"/>
            <w:col w:w="4242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/>
        <w:pict>
          <v:group style="position:absolute;margin-left:59.450001pt;margin-top:60pt;width:496.1pt;height:620.550pt;mso-position-horizontal-relative:page;mso-position-vertical-relative:page;z-index:-10435" coordorigin="1189,1200" coordsize="9922,12411">
            <v:group style="position:absolute;left:1200;top:1310;width:9900;height:2" coordorigin="1200,1310" coordsize="9900,2">
              <v:shape style="position:absolute;left:1200;top:1310;width:9900;height:2" coordorigin="1200,1310" coordsize="9900,0" path="m1200,1310l11100,1310e" filled="f" stroked="t" strokeweight="1.1pt" strokecolor="#B2B2B2">
                <v:path arrowok="t"/>
              </v:shape>
            </v:group>
            <v:group style="position:absolute;left:1210;top:1320;width:2;height:12280" coordorigin="1210,1320" coordsize="2,12280">
              <v:shape style="position:absolute;left:1210;top:1320;width:2;height:12280" coordorigin="1210,1320" coordsize="0,12280" path="m1210,1320l1210,13600e" filled="f" stroked="t" strokeweight="1.1pt" strokecolor="#B2B2B2">
                <v:path arrowok="t"/>
              </v:shape>
            </v:group>
            <v:group style="position:absolute;left:11090;top:1300;width:2;height:12280" coordorigin="11090,1300" coordsize="2,12280">
              <v:shape style="position:absolute;left:11090;top:1300;width:2;height:12280" coordorigin="11090,1300" coordsize="0,12280" path="m11090,1300l11090,13580e" filled="f" stroked="t" strokeweight="1.1pt" strokecolor="#000000">
                <v:path arrowok="t"/>
              </v:shape>
            </v:group>
            <v:group style="position:absolute;left:1200;top:1850;width:9900;height:2" coordorigin="1200,1850" coordsize="9900,2">
              <v:shape style="position:absolute;left:1200;top:1850;width:9900;height:2" coordorigin="1200,1850" coordsize="9900,0" path="m1200,1850l11100,1850e" filled="f" stroked="t" strokeweight="1.1pt" strokecolor="#000000">
                <v:path arrowok="t"/>
              </v:shape>
            </v:group>
            <v:group style="position:absolute;left:1220;top:1330;width:9860;height:2" coordorigin="1220,1330" coordsize="9860,2">
              <v:shape style="position:absolute;left:1220;top:1330;width:9860;height:2" coordorigin="1220,1330" coordsize="9860,0" path="m1220,1330l11080,1330e" filled="f" stroked="t" strokeweight="1.1pt" strokecolor="#000000">
                <v:path arrowok="t"/>
              </v:shape>
            </v:group>
            <v:group style="position:absolute;left:1230;top:1340;width:2;height:500" coordorigin="1230,1340" coordsize="2,500">
              <v:shape style="position:absolute;left:1230;top:1340;width:2;height:500" coordorigin="1230,1340" coordsize="0,500" path="m1230,1340l1230,1840e" filled="f" stroked="t" strokeweight="1.1pt" strokecolor="#000000">
                <v:path arrowok="t"/>
              </v:shape>
            </v:group>
            <v:group style="position:absolute;left:11070;top:1320;width:2;height:500" coordorigin="11070,1320" coordsize="2,500">
              <v:shape style="position:absolute;left:11070;top:1320;width:2;height:500" coordorigin="11070,1320" coordsize="0,500" path="m11070,1320l11070,1820e" filled="f" stroked="t" strokeweight="1.1pt" strokecolor="#B2B2B2">
                <v:path arrowok="t"/>
              </v:shape>
            </v:group>
            <v:group style="position:absolute;left:1220;top:1830;width:9860;height:2" coordorigin="1220,1830" coordsize="9860,2">
              <v:shape style="position:absolute;left:1220;top:1830;width:9860;height:2" coordorigin="1220,1830" coordsize="9860,0" path="m1220,1830l11080,1830e" filled="f" stroked="t" strokeweight="1.1pt" strokecolor="#B2B2B2">
                <v:path arrowok="t"/>
              </v:shape>
            </v:group>
            <v:group style="position:absolute;left:1200;top:1870;width:9900;height:2" coordorigin="1200,1870" coordsize="9900,2">
              <v:shape style="position:absolute;left:1200;top:1870;width:9900;height:2" coordorigin="1200,1870" coordsize="9900,0" path="m1200,1870l11100,1870e" filled="f" stroked="t" strokeweight="1.1pt" strokecolor="#B2B2B2">
                <v:path arrowok="t"/>
              </v:shape>
            </v:group>
            <v:group style="position:absolute;left:1200;top:10190;width:9900;height:2" coordorigin="1200,10190" coordsize="9900,2">
              <v:shape style="position:absolute;left:1200;top:10190;width:9900;height:2" coordorigin="1200,10190" coordsize="9900,0" path="m1200,10190l11100,10190e" filled="f" stroked="t" strokeweight="1.1pt" strokecolor="#000000">
                <v:path arrowok="t"/>
              </v:shape>
            </v:group>
            <v:group style="position:absolute;left:1220;top:1890;width:9860;height:2" coordorigin="1220,1890" coordsize="9860,2">
              <v:shape style="position:absolute;left:1220;top:1890;width:9860;height:2" coordorigin="1220,1890" coordsize="9860,0" path="m1220,1890l11080,1890e" filled="f" stroked="t" strokeweight="1.1pt" strokecolor="#000000">
                <v:path arrowok="t"/>
              </v:shape>
            </v:group>
            <v:group style="position:absolute;left:1230;top:1900;width:2;height:8280" coordorigin="1230,1900" coordsize="2,8280">
              <v:shape style="position:absolute;left:1230;top:1900;width:2;height:8280" coordorigin="1230,1900" coordsize="0,8280" path="m1230,1900l1230,10180e" filled="f" stroked="t" strokeweight="1.1pt" strokecolor="#000000">
                <v:path arrowok="t"/>
              </v:shape>
            </v:group>
            <v:group style="position:absolute;left:11070;top:1880;width:2;height:8280" coordorigin="11070,1880" coordsize="2,8280">
              <v:shape style="position:absolute;left:11070;top:1880;width:2;height:8280" coordorigin="11070,1880" coordsize="0,8280" path="m11070,1880l11070,10160e" filled="f" stroked="t" strokeweight="1.1pt" strokecolor="#B2B2B2">
                <v:path arrowok="t"/>
              </v:shape>
            </v:group>
            <v:group style="position:absolute;left:1220;top:10170;width:9860;height:2" coordorigin="1220,10170" coordsize="9860,2">
              <v:shape style="position:absolute;left:1220;top:10170;width:9860;height:2" coordorigin="1220,10170" coordsize="9860,0" path="m1220,10170l11080,10170e" filled="f" stroked="t" strokeweight="1.1pt" strokecolor="#B2B2B2">
                <v:path arrowok="t"/>
              </v:shape>
            </v:group>
            <v:group style="position:absolute;left:1200;top:10210;width:9900;height:2" coordorigin="1200,10210" coordsize="9900,2">
              <v:shape style="position:absolute;left:1200;top:10210;width:9900;height:2" coordorigin="1200,10210" coordsize="9900,0" path="m1200,10210l11100,10210e" filled="f" stroked="t" strokeweight="1.1pt" strokecolor="#B2B2B2">
                <v:path arrowok="t"/>
              </v:shape>
            </v:group>
            <v:group style="position:absolute;left:1200;top:13370;width:9900;height:2" coordorigin="1200,13370" coordsize="9900,2">
              <v:shape style="position:absolute;left:1200;top:13370;width:9900;height:2" coordorigin="1200,13370" coordsize="9900,0" path="m1200,13370l11100,13370e" filled="f" stroked="t" strokeweight="1.1pt" strokecolor="#000000">
                <v:path arrowok="t"/>
              </v:shape>
            </v:group>
            <v:group style="position:absolute;left:1240;top:10250;width:9820;height:2" coordorigin="1240,10250" coordsize="9820,2">
              <v:shape style="position:absolute;left:1240;top:10250;width:9820;height:2" coordorigin="1240,10250" coordsize="9820,0" path="m1240,10250l11060,10250e" filled="f" stroked="t" strokeweight="1.1pt" strokecolor="#000000">
                <v:path arrowok="t"/>
              </v:shape>
            </v:group>
            <v:group style="position:absolute;left:1250;top:10260;width:2;height:3080" coordorigin="1250,10260" coordsize="2,3080">
              <v:shape style="position:absolute;left:1250;top:10260;width:2;height:3080" coordorigin="1250,10260" coordsize="0,3080" path="m1250,10260l1250,13340e" filled="f" stroked="t" strokeweight="1.1pt" strokecolor="#000000">
                <v:path arrowok="t"/>
              </v:shape>
            </v:group>
            <v:group style="position:absolute;left:4490;top:10240;width:2;height:3080" coordorigin="4490,10240" coordsize="2,3080">
              <v:shape style="position:absolute;left:4490;top:10240;width:2;height:3080" coordorigin="4490,10240" coordsize="0,3080" path="m4490,10240l4490,13320e" filled="f" stroked="t" strokeweight="1.1pt" strokecolor="#B2B2B2">
                <v:path arrowok="t"/>
              </v:shape>
            </v:group>
            <v:group style="position:absolute;left:1240;top:11470;width:9820;height:2" coordorigin="1240,11470" coordsize="9820,2">
              <v:shape style="position:absolute;left:1240;top:11470;width:9820;height:2" coordorigin="1240,11470" coordsize="9820,0" path="m1240,11470l11060,11470e" filled="f" stroked="t" strokeweight="1.1pt" strokecolor="#B2B2B2">
                <v:path arrowok="t"/>
              </v:shape>
            </v:group>
            <v:group style="position:absolute;left:4530;top:10260;width:2;height:3080" coordorigin="4530,10260" coordsize="2,3080">
              <v:shape style="position:absolute;left:4530;top:10260;width:2;height:3080" coordorigin="4530,10260" coordsize="0,3080" path="m4530,10260l4530,13340e" filled="f" stroked="t" strokeweight="1.1pt" strokecolor="#000000">
                <v:path arrowok="t"/>
              </v:shape>
            </v:group>
            <v:group style="position:absolute;left:7770;top:10240;width:2;height:3080" coordorigin="7770,10240" coordsize="2,3080">
              <v:shape style="position:absolute;left:7770;top:10240;width:2;height:3080" coordorigin="7770,10240" coordsize="0,3080" path="m7770,10240l7770,13320e" filled="f" stroked="t" strokeweight="1.1pt" strokecolor="#B2B2B2">
                <v:path arrowok="t"/>
              </v:shape>
            </v:group>
            <v:group style="position:absolute;left:7810;top:10260;width:2;height:3080" coordorigin="7810,10260" coordsize="2,3080">
              <v:shape style="position:absolute;left:7810;top:10260;width:2;height:3080" coordorigin="7810,10260" coordsize="0,3080" path="m7810,10260l7810,13340e" filled="f" stroked="t" strokeweight="1.1pt" strokecolor="#000000">
                <v:path arrowok="t"/>
              </v:shape>
            </v:group>
            <v:group style="position:absolute;left:11050;top:10240;width:2;height:3080" coordorigin="11050,10240" coordsize="2,3080">
              <v:shape style="position:absolute;left:11050;top:10240;width:2;height:3080" coordorigin="11050,10240" coordsize="0,3080" path="m11050,10240l11050,13320e" filled="f" stroked="t" strokeweight="1.1pt" strokecolor="#B2B2B2">
                <v:path arrowok="t"/>
              </v:shape>
            </v:group>
            <v:group style="position:absolute;left:1240;top:11510;width:9820;height:2" coordorigin="1240,11510" coordsize="9820,2">
              <v:shape style="position:absolute;left:1240;top:11510;width:9820;height:2" coordorigin="1240,11510" coordsize="9820,0" path="m1240,11510l11060,11510e" filled="f" stroked="t" strokeweight="1.1pt" strokecolor="#000000">
                <v:path arrowok="t"/>
              </v:shape>
            </v:group>
            <v:group style="position:absolute;left:1240;top:13330;width:9820;height:2" coordorigin="1240,13330" coordsize="9820,2">
              <v:shape style="position:absolute;left:1240;top:13330;width:9820;height:2" coordorigin="1240,13330" coordsize="9820,0" path="m1240,13330l11060,13330e" filled="f" stroked="t" strokeweight="1.1pt" strokecolor="#B2B2B2">
                <v:path arrowok="t"/>
              </v:shape>
            </v:group>
            <v:group style="position:absolute;left:1200;top:13390;width:9900;height:2" coordorigin="1200,13390" coordsize="9900,2">
              <v:shape style="position:absolute;left:1200;top:13390;width:9900;height:2" coordorigin="1200,13390" coordsize="9900,0" path="m1200,13390l11100,13390e" filled="f" stroked="t" strokeweight="1.1pt" strokecolor="#B2B2B2">
                <v:path arrowok="t"/>
              </v:shape>
            </v:group>
            <v:group style="position:absolute;left:1200;top:13590;width:9900;height:2" coordorigin="1200,13590" coordsize="9900,2">
              <v:shape style="position:absolute;left:1200;top:13590;width:9900;height:2" coordorigin="1200,13590" coordsize="9900,0" path="m1200,13590l11100,13590e" filled="f" stroked="t" strokeweight="1.1pt" strokecolor="#000000">
                <v:path arrowok="t"/>
              </v:shape>
            </v:group>
            <v:group style="position:absolute;left:1220;top:13410;width:9860;height:2" coordorigin="1220,13410" coordsize="9860,2">
              <v:shape style="position:absolute;left:1220;top:13410;width:9860;height:2" coordorigin="1220,13410" coordsize="9860,0" path="m1220,13410l11080,13410e" filled="f" stroked="t" strokeweight="1.1pt" strokecolor="#000000">
                <v:path arrowok="t"/>
              </v:shape>
            </v:group>
            <v:group style="position:absolute;left:1230;top:13420;width:2;height:160" coordorigin="1230,13420" coordsize="2,160">
              <v:shape style="position:absolute;left:1230;top:13420;width:2;height:160" coordorigin="1230,13420" coordsize="0,160" path="m1230,13420l1230,13580e" filled="f" stroked="t" strokeweight="1.1pt" strokecolor="#000000">
                <v:path arrowok="t"/>
              </v:shape>
            </v:group>
            <v:group style="position:absolute;left:11070;top:13400;width:2;height:160" coordorigin="11070,13400" coordsize="2,160">
              <v:shape style="position:absolute;left:11070;top:13400;width:2;height:160" coordorigin="11070,13400" coordsize="0,160" path="m11070,13400l11070,13560e" filled="f" stroked="t" strokeweight="1.1pt" strokecolor="#B2B2B2">
                <v:path arrowok="t"/>
              </v:shape>
            </v:group>
            <v:group style="position:absolute;left:1220;top:13570;width:9860;height:2" coordorigin="1220,13570" coordsize="9860,2">
              <v:shape style="position:absolute;left:1220;top:13570;width:9860;height:2" coordorigin="1220,13570" coordsize="9860,0" path="m1220,13570l11080,13570e" filled="f" stroked="t" strokeweight="1.1pt" strokecolor="#B2B2B2">
                <v:path arrowok="t"/>
              </v:shape>
              <v:shape style="position:absolute;left:4650;top:1360;width:2160;height:435" type="#_x0000_t75">
                <v:imagedata r:id="rId52" o:title=""/>
              </v:shape>
              <v:shape style="position:absolute;left:2025;top:2400;width:8250;height:7500" type="#_x0000_t75">
                <v:imagedata r:id="rId53" o:title=""/>
              </v:shape>
              <v:shape style="position:absolute;left:7660;top:1200;width:1500;height:900" type="#_x0000_t75">
                <v:imagedata r:id="rId54" o:title=""/>
              </v:shape>
            </v:group>
            <v:group style="position:absolute;left:8010;top:1514;width:806;height:206" coordorigin="8010,1514" coordsize="806,206">
              <v:shape style="position:absolute;left:8010;top:1514;width:806;height:206" coordorigin="8010,1514" coordsize="806,206" path="m8413,1514l8348,1515,8286,1519,8201,1530,8128,1544,8070,1563,8015,1600,8010,1617,8011,1626,8070,1671,8128,1690,8201,1705,8286,1715,8348,1719,8413,1720,8446,1720,8510,1717,8570,1712,8651,1700,8719,1684,8784,1657,8816,1617,8815,1609,8756,1563,8698,1544,8625,1530,8540,1519,8478,1515,8413,1514xe" filled="t" fillcolor="#86133E" stroked="f">
                <v:path arrowok="t"/>
                <v:fill type="solid"/>
              </v:shape>
            </v:group>
            <v:group style="position:absolute;left:8010;top:1514;width:806;height:206" coordorigin="8010,1514" coordsize="806,206">
              <v:shape style="position:absolute;left:8010;top:1514;width:806;height:206" coordorigin="8010,1514" coordsize="806,206" path="m8816,1617l8771,1570,8698,1544,8625,1530,8540,1519,8478,1515,8413,1514,8380,1514,8316,1517,8256,1522,8175,1534,8107,1550,8042,1577,8010,1617,8011,1626,8070,1671,8128,1690,8201,1705,8286,1715,8348,1719,8413,1720,8446,1720,8510,1717,8570,1712,8651,1700,8719,1684,8784,1657,8816,1617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351" w:val="left" w:leader="none"/>
        </w:tabs>
        <w:spacing w:before="81"/>
        <w:ind w:left="98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OM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X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M®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i/>
          <w:spacing w:val="-1"/>
          <w:w w:val="100"/>
          <w:sz w:val="15"/>
          <w:szCs w:val="15"/>
        </w:rPr>
        <w:t>RE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1"/>
          <w:sz w:val="12"/>
          <w:szCs w:val="12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1"/>
          <w:sz w:val="12"/>
          <w:szCs w:val="12"/>
        </w:rPr>
        <w:t>10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20" w:lineRule="exact" w:before="7"/>
        <w:rPr>
          <w:sz w:val="4"/>
          <w:szCs w:val="4"/>
        </w:rPr>
      </w:pPr>
      <w:r>
        <w:rPr/>
        <w:pict>
          <v:shape style="position:absolute;margin-left:234.837494pt;margin-top:66.5pt;width:107.9984pt;height:21.75pt;mso-position-horizontal-relative:page;mso-position-vertical-relative:page;z-index:-10434" type="#_x0000_t75">
            <v:imagedata r:id="rId55" o:title=""/>
          </v:shape>
        </w:pict>
      </w:r>
      <w:r>
        <w:rPr/>
        <w:pict>
          <v:group style="position:absolute;margin-left:384pt;margin-top:57pt;width:75pt;height:44pt;mso-position-horizontal-relative:page;mso-position-vertical-relative:page;z-index:-10433" coordorigin="7680,1140" coordsize="1500,880">
            <v:shape style="position:absolute;left:7680;top:1140;width:1500;height:880" type="#_x0000_t75">
              <v:imagedata r:id="rId56" o:title=""/>
            </v:shape>
            <v:group style="position:absolute;left:8034;top:1442;width:799;height:194" coordorigin="8034,1442" coordsize="799,194">
              <v:shape style="position:absolute;left:8034;top:1442;width:799;height:194" coordorigin="8034,1442" coordsize="799,194" path="m8433,1442l8368,1443,8307,1447,8223,1456,8151,1470,8078,1494,8034,1539,8035,1547,8093,1590,8173,1613,8250,1625,8337,1633,8400,1636,8433,1636,8466,1636,8529,1633,8617,1625,8693,1613,8756,1596,8813,1570,8833,1539,8832,1531,8773,1488,8693,1465,8617,1453,8529,1445,8466,1442,8433,1442xe" filled="t" fillcolor="#86133E" stroked="f">
                <v:path arrowok="t"/>
                <v:fill type="solid"/>
              </v:shape>
            </v:group>
            <v:group style="position:absolute;left:8034;top:1442;width:799;height:194" coordorigin="8034,1442" coordsize="799,194">
              <v:shape style="position:absolute;left:8034;top:1442;width:799;height:194" coordorigin="8034,1442" coordsize="799,194" path="m8833,1539l8788,1494,8716,1470,8644,1456,8560,1447,8498,1443,8433,1442,8400,1442,8337,1445,8250,1453,8173,1465,8111,1482,8054,1508,8034,1539,8035,1547,8093,1590,8173,1613,8250,1625,8337,1633,8400,1636,8433,1636,8466,1636,8529,1633,8617,1625,8693,1613,8756,1596,8813,1570,8833,1539xe" filled="f" stroked="t" strokeweight="3pt" strokecolor="#561029">
                <v:path arrowok="t"/>
              </v:shape>
            </v:group>
            <w10:wrap type="none"/>
          </v:group>
        </w:pict>
      </w:r>
      <w:r>
        <w:rPr>
          <w:sz w:val="4"/>
          <w:szCs w:val="4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70" w:hRule="exact"/>
        </w:trPr>
        <w:tc>
          <w:tcPr>
            <w:tcW w:w="2578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HR/TQM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21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2211" w:val="left" w:leader="none"/>
              </w:tabs>
              <w:spacing w:before="84"/>
              <w:ind w:left="3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sco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-5"/>
                <w:sz w:val="12"/>
                <w:szCs w:val="12"/>
              </w:rPr>
              <w:t>December</w:t>
            </w:r>
            <w:r>
              <w:rPr>
                <w:rFonts w:ascii="Arial" w:hAnsi="Arial" w:cs="Arial" w:eastAsia="Arial"/>
                <w:b w:val="0"/>
                <w:bCs w:val="0"/>
                <w:spacing w:val="-20"/>
                <w:w w:val="100"/>
                <w:position w:val="-5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position w:val="6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position w:val="6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position w:val="6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position w:val="6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2"/>
                <w:szCs w:val="12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position w:val="6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6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position w:val="0"/>
                <w:sz w:val="12"/>
                <w:szCs w:val="12"/>
              </w:rPr>
            </w:r>
          </w:p>
        </w:tc>
      </w:tr>
      <w:tr>
        <w:trPr>
          <w:trHeight w:val="80" w:hRule="exact"/>
        </w:trPr>
        <w:tc>
          <w:tcPr>
            <w:tcW w:w="9860" w:type="dxa"/>
            <w:gridSpan w:val="6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50" w:type="dxa"/>
            <w:tcBorders>
              <w:top w:val="nil" w:sz="6" w:space="0" w:color="auto"/>
              <w:left w:val="single" w:sz="9" w:space="0" w:color="B2B2B2"/>
              <w:bottom w:val="nil" w:sz="6" w:space="0" w:color="auto"/>
              <w:right w:val="single" w:sz="9" w:space="0" w:color="000000"/>
            </w:tcBorders>
          </w:tcPr>
          <w:p>
            <w:pPr/>
          </w:p>
        </w:tc>
        <w:tc>
          <w:tcPr>
            <w:tcW w:w="6530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before="38"/>
              <w:ind w:left="345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HUMAN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OURC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UMMA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280" w:type="dxa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/>
          </w:p>
        </w:tc>
      </w:tr>
      <w:tr>
        <w:trPr>
          <w:trHeight w:val="80" w:hRule="exact"/>
        </w:trPr>
        <w:tc>
          <w:tcPr>
            <w:tcW w:w="9860" w:type="dxa"/>
            <w:gridSpan w:val="6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204" w:hRule="exact"/>
        </w:trPr>
        <w:tc>
          <w:tcPr>
            <w:tcW w:w="2578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172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8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ndrews</w:t>
            </w:r>
          </w:p>
        </w:tc>
        <w:tc>
          <w:tcPr>
            <w:tcW w:w="117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37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aldwin</w:t>
            </w:r>
          </w:p>
        </w:tc>
        <w:tc>
          <w:tcPr>
            <w:tcW w:w="110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37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Ches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</w:t>
            </w:r>
          </w:p>
        </w:tc>
        <w:tc>
          <w:tcPr>
            <w:tcW w:w="3280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27"/>
              <w:ind w:left="57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vMerge/>
            <w:tcBorders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1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629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489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662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430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1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629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489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662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430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Complement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1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496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383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403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288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Complement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1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133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106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259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142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ver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ime%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urnover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0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45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New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mployees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right="3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44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6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89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145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34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epara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mployees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right="3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69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73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7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182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Recrui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pend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0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4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6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5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right="379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6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7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74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roduc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ivi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ndex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9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100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47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9%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Recrui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1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$51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$537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$145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6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$121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epara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0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$345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6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6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$912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raining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9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006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$782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6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$344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dmin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9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402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4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319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$145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5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377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tract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Next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97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4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43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51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$28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15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04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4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49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5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haring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0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Raise</w:t>
            </w:r>
          </w:p>
        </w:tc>
        <w:tc>
          <w:tcPr>
            <w:tcW w:w="172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10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17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110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5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  <w:tc>
          <w:tcPr>
            <w:tcW w:w="3280" w:type="dxa"/>
            <w:vMerge w:val="restart"/>
            <w:tcBorders>
              <w:top w:val="nil" w:sz="6" w:space="0" w:color="auto"/>
              <w:left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before="14"/>
              <w:ind w:left="60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0%</w:t>
            </w:r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tart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ages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haring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Raise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ages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haring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Raise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j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ages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haring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14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nnual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Raise</w:t>
            </w:r>
          </w:p>
        </w:tc>
        <w:tc>
          <w:tcPr>
            <w:tcW w:w="172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306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rike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Days</w:t>
            </w:r>
          </w:p>
        </w:tc>
        <w:tc>
          <w:tcPr>
            <w:tcW w:w="1721" w:type="dxa"/>
            <w:vMerge/>
            <w:tcBorders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vMerge/>
            <w:tcBorders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vMerge/>
            <w:tcBorders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vMerge/>
            <w:tcBorders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/>
          </w:p>
        </w:tc>
      </w:tr>
      <w:tr>
        <w:trPr>
          <w:trHeight w:val="40" w:hRule="exact"/>
        </w:trPr>
        <w:tc>
          <w:tcPr>
            <w:tcW w:w="9860" w:type="dxa"/>
            <w:gridSpan w:val="6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9860" w:type="dxa"/>
            <w:gridSpan w:val="6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before="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TQM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SUMMA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0" w:hRule="exact"/>
        </w:trPr>
        <w:tc>
          <w:tcPr>
            <w:tcW w:w="9860" w:type="dxa"/>
            <w:gridSpan w:val="6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30" w:hRule="exact"/>
        </w:trPr>
        <w:tc>
          <w:tcPr>
            <w:tcW w:w="2578" w:type="dxa"/>
            <w:gridSpan w:val="2"/>
            <w:vMerge w:val="restart"/>
            <w:tcBorders>
              <w:top w:val="single" w:sz="9" w:space="0" w:color="000000"/>
              <w:left w:val="single" w:sz="9" w:space="0" w:color="000000"/>
              <w:right w:val="nil" w:sz="6" w:space="0" w:color="auto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135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cess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udg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ets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ast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2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9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ndrews</w:t>
            </w:r>
          </w:p>
        </w:tc>
        <w:tc>
          <w:tcPr>
            <w:tcW w:w="1179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4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aldwin</w:t>
            </w:r>
          </w:p>
        </w:tc>
        <w:tc>
          <w:tcPr>
            <w:tcW w:w="1101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9" w:lineRule="exact"/>
              <w:ind w:left="40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Ches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</w:t>
            </w:r>
          </w:p>
        </w:tc>
        <w:tc>
          <w:tcPr>
            <w:tcW w:w="3280" w:type="dxa"/>
            <w:tcBorders>
              <w:top w:val="single" w:sz="9" w:space="0" w:color="000000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19" w:lineRule="exact"/>
              <w:ind w:left="60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vMerge/>
            <w:tcBorders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ems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5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7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endor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5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uali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ive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raining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$800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7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Channel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upport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ems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5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Concurrent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ngineering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$300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7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7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TQ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udg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ets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ast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ear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enchmarking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7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uali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unc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Deployment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3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ort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7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g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800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$750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ainabili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ives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1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$150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6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$750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4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xpendi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ures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0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$9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650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69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$0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6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250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54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$5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500</w:t>
            </w:r>
          </w:p>
        </w:tc>
      </w:tr>
      <w:tr>
        <w:trPr>
          <w:trHeight w:val="18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5" w:lineRule="exact" w:before="44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u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l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v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m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c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ts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/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erial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Reduc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51%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92%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5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40%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Labor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Cost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Reduc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12%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5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33%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Reduc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Cycle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5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ime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10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06%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2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13%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5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00%</w:t>
            </w:r>
          </w:p>
        </w:tc>
      </w:tr>
      <w:tr>
        <w:trPr>
          <w:trHeight w:val="12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Reduc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dmin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s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97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-9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0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B2B2B2"/>
            </w:tcBorders>
          </w:tcPr>
          <w:p>
            <w:pPr>
              <w:pStyle w:val="TableParagraph"/>
              <w:spacing w:line="120" w:lineRule="exact"/>
              <w:ind w:left="5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25%</w:t>
            </w:r>
          </w:p>
        </w:tc>
      </w:tr>
      <w:tr>
        <w:trPr>
          <w:trHeight w:val="150" w:hRule="exact"/>
        </w:trPr>
        <w:tc>
          <w:tcPr>
            <w:tcW w:w="2578" w:type="dxa"/>
            <w:gridSpan w:val="2"/>
            <w:tcBorders>
              <w:top w:val="nil" w:sz="6" w:space="0" w:color="auto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Demand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ncrease</w:t>
            </w:r>
          </w:p>
        </w:tc>
        <w:tc>
          <w:tcPr>
            <w:tcW w:w="172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103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04%</w:t>
            </w:r>
          </w:p>
        </w:tc>
        <w:tc>
          <w:tcPr>
            <w:tcW w:w="1179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00%</w:t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23" w:lineRule="exact"/>
              <w:ind w:left="489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56%</w:t>
            </w:r>
          </w:p>
        </w:tc>
        <w:tc>
          <w:tcPr>
            <w:tcW w:w="3280" w:type="dxa"/>
            <w:tcBorders>
              <w:top w:val="nil" w:sz="6" w:space="0" w:color="auto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23" w:lineRule="exact"/>
              <w:ind w:left="5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-1"/>
                <w:w w:val="100"/>
                <w:sz w:val="12"/>
                <w:szCs w:val="1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  <w:t>16%</w:t>
            </w:r>
          </w:p>
        </w:tc>
      </w:tr>
      <w:tr>
        <w:trPr>
          <w:trHeight w:val="40" w:hRule="exact"/>
        </w:trPr>
        <w:tc>
          <w:tcPr>
            <w:tcW w:w="9860" w:type="dxa"/>
            <w:gridSpan w:val="6"/>
            <w:tcBorders>
              <w:top w:val="single" w:sz="9" w:space="0" w:color="B2B2B2"/>
              <w:left w:val="single" w:sz="9" w:space="0" w:color="B2B2B2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</w:tr>
      <w:tr>
        <w:trPr>
          <w:trHeight w:val="170" w:hRule="exact"/>
        </w:trPr>
        <w:tc>
          <w:tcPr>
            <w:tcW w:w="2578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nil" w:sz="6" w:space="0" w:color="auto"/>
            </w:tcBorders>
          </w:tcPr>
          <w:p>
            <w:pPr>
              <w:pStyle w:val="TableParagraph"/>
              <w:spacing w:line="148" w:lineRule="exact"/>
              <w:ind w:left="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C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OM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P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X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M®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N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Q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U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5"/>
                <w:szCs w:val="15"/>
              </w:rPr>
              <w:t>RER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7282" w:type="dxa"/>
            <w:gridSpan w:val="4"/>
            <w:tcBorders>
              <w:top w:val="single" w:sz="9" w:space="0" w:color="000000"/>
              <w:left w:val="nil" w:sz="6" w:space="0" w:color="auto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spacing w:line="136" w:lineRule="exact"/>
              <w:ind w:right="3"/>
              <w:jc w:val="righ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P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a</w:t>
            </w:r>
            <w:r>
              <w:rPr>
                <w:rFonts w:ascii="Arial" w:hAnsi="Arial" w:cs="Arial" w:eastAsia="Arial"/>
                <w:b/>
                <w:bCs/>
                <w:spacing w:val="-1"/>
                <w:w w:val="100"/>
                <w:sz w:val="12"/>
                <w:szCs w:val="12"/>
              </w:rPr>
              <w:t>g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e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spacing w:val="-7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/>
                <w:bCs/>
                <w:spacing w:val="0"/>
                <w:w w:val="100"/>
                <w:sz w:val="12"/>
                <w:szCs w:val="12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spacing w:after="0" w:line="136" w:lineRule="exact"/>
        <w:jc w:val="right"/>
        <w:rPr>
          <w:rFonts w:ascii="Arial" w:hAnsi="Arial" w:cs="Arial" w:eastAsia="Arial"/>
          <w:sz w:val="12"/>
          <w:szCs w:val="12"/>
        </w:rPr>
        <w:sectPr>
          <w:pgSz w:w="12240" w:h="15840"/>
          <w:pgMar w:header="1082" w:footer="810" w:top="1280" w:bottom="1000" w:left="260" w:right="240"/>
        </w:sectPr>
      </w:pPr>
    </w:p>
    <w:p>
      <w:pPr>
        <w:pStyle w:val="Heading3"/>
        <w:spacing w:before="60"/>
        <w:ind w:right="5515"/>
        <w:jc w:val="center"/>
      </w:pPr>
      <w:r>
        <w:rPr/>
        <w:pict>
          <v:group style="position:absolute;margin-left:59.450001pt;margin-top:17.453114pt;width:496.1pt;height:48.1pt;mso-position-horizontal-relative:page;mso-position-vertical-relative:paragraph;z-index:-10432" coordorigin="1189,349" coordsize="9922,962">
            <v:group style="position:absolute;left:1200;top:370;width:9900;height:2" coordorigin="1200,370" coordsize="9900,2">
              <v:shape style="position:absolute;left:1200;top:370;width:9900;height:2" coordorigin="1200,370" coordsize="9900,0" path="m1200,370l11100,370e" filled="f" stroked="t" strokeweight="1.1pt" strokecolor="#B2B2B2">
                <v:path arrowok="t"/>
              </v:shape>
            </v:group>
            <v:group style="position:absolute;left:1210;top:380;width:2;height:920" coordorigin="1210,380" coordsize="2,920">
              <v:shape style="position:absolute;left:1210;top:380;width:2;height:920" coordorigin="1210,380" coordsize="0,920" path="m1210,380l1210,1300e" filled="f" stroked="t" strokeweight="1.1pt" strokecolor="#B2B2B2">
                <v:path arrowok="t"/>
              </v:shape>
            </v:group>
            <v:group style="position:absolute;left:11090;top:360;width:2;height:920" coordorigin="11090,360" coordsize="2,920">
              <v:shape style="position:absolute;left:11090;top:360;width:2;height:920" coordorigin="11090,360" coordsize="0,920" path="m11090,360l11090,1280e" filled="f" stroked="t" strokeweight="1.1pt" strokecolor="#000000">
                <v:path arrowok="t"/>
              </v:shape>
            </v:group>
            <v:group style="position:absolute;left:1200;top:1290;width:9900;height:2" coordorigin="1200,1290" coordsize="9900,2">
              <v:shape style="position:absolute;left:1200;top:1290;width:9900;height:2" coordorigin="1200,1290" coordsize="9900,0" path="m1200,1290l11100,1290e" filled="f" stroked="t" strokeweight="1.1pt" strokecolor="#000000">
                <v:path arrowok="t"/>
              </v:shape>
            </v:group>
            <v:group style="position:absolute;left:1220;top:390;width:9860;height:2" coordorigin="1220,390" coordsize="9860,2">
              <v:shape style="position:absolute;left:1220;top:390;width:9860;height:2" coordorigin="1220,390" coordsize="9860,0" path="m1220,390l11080,390e" filled="f" stroked="t" strokeweight="1.1pt" strokecolor="#000000">
                <v:path arrowok="t"/>
              </v:shape>
            </v:group>
            <v:group style="position:absolute;left:1230;top:400;width:2;height:880" coordorigin="1230,400" coordsize="2,880">
              <v:shape style="position:absolute;left:1230;top:400;width:2;height:880" coordorigin="1230,400" coordsize="0,880" path="m1230,400l1230,1280e" filled="f" stroked="t" strokeweight="1.1pt" strokecolor="#000000">
                <v:path arrowok="t"/>
              </v:shape>
            </v:group>
            <v:group style="position:absolute;left:11070;top:380;width:2;height:880" coordorigin="11070,380" coordsize="2,880">
              <v:shape style="position:absolute;left:11070;top:380;width:2;height:880" coordorigin="11070,380" coordsize="0,880" path="m11070,380l11070,1260e" filled="f" stroked="t" strokeweight="1.1pt" strokecolor="#B2B2B2">
                <v:path arrowok="t"/>
              </v:shape>
            </v:group>
            <v:group style="position:absolute;left:1220;top:1270;width:9860;height:2" coordorigin="1220,1270" coordsize="9860,2">
              <v:shape style="position:absolute;left:1220;top:1270;width:9860;height:2" coordorigin="1220,1270" coordsize="9860,0" path="m1220,1270l11080,1270e" filled="f" stroked="t" strokeweight="1.1pt" strokecolor="#B2B2B2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000EE"/>
        </w:rPr>
      </w:r>
      <w:r>
        <w:rPr>
          <w:b w:val="0"/>
          <w:bCs w:val="0"/>
          <w:color w:val="0000EE"/>
          <w:spacing w:val="-1"/>
          <w:w w:val="100"/>
          <w:u w:val="single" w:color="0000EE"/>
        </w:rPr>
        <w:t>P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R</w:t>
      </w:r>
      <w:r>
        <w:rPr>
          <w:b w:val="0"/>
          <w:bCs w:val="0"/>
          <w:color w:val="0000EE"/>
          <w:spacing w:val="-1"/>
          <w:w w:val="100"/>
          <w:u w:val="single" w:color="0000EE"/>
        </w:rPr>
        <w:t>I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N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68"/>
        <w:ind w:left="42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Annual</w:t>
      </w:r>
      <w:r>
        <w:rPr>
          <w:rFonts w:ascii="Arial" w:hAnsi="Arial" w:cs="Arial" w:eastAsia="Arial"/>
          <w:b/>
          <w:bCs/>
          <w:i/>
          <w:spacing w:val="1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Report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72"/>
          <w:szCs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headerReference w:type="default" r:id="rId57"/>
          <w:footerReference w:type="default" r:id="rId58"/>
          <w:pgSz w:w="12240" w:h="15840"/>
          <w:pgMar w:header="0" w:footer="810" w:top="1000" w:bottom="1000" w:left="260" w:right="240"/>
          <w:pgNumType w:start="13"/>
        </w:sectPr>
      </w:pPr>
    </w:p>
    <w:p>
      <w:pPr>
        <w:pStyle w:val="Heading4"/>
        <w:ind w:right="1837"/>
        <w:jc w:val="right"/>
      </w:pPr>
      <w:r>
        <w:rPr/>
        <w:pict>
          <v:group style="position:absolute;margin-left:59.450001pt;margin-top:15.410889pt;width:499.1pt;height:550.1pt;mso-position-horizontal-relative:page;mso-position-vertical-relative:paragraph;z-index:-10431" coordorigin="1189,308" coordsize="9982,1100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0960" coordorigin="1210,339" coordsize="2,10960">
              <v:shape style="position:absolute;left:1210;top:339;width:2;height:10960" coordorigin="1210,339" coordsize="0,10960" path="m1210,339l1210,11299e" filled="f" stroked="t" strokeweight="1.1pt" strokecolor="#B2B2B2">
                <v:path arrowok="t"/>
              </v:shape>
            </v:group>
            <v:group style="position:absolute;left:11110;top:319;width:2;height:5280" coordorigin="11110,319" coordsize="2,5280">
              <v:shape style="position:absolute;left:11110;top:319;width:2;height:5280" coordorigin="11110,319" coordsize="0,5280" path="m11110,319l11110,5599e" filled="f" stroked="t" strokeweight="1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20;height:2" coordorigin="1200,649" coordsize="9920,2">
              <v:shape style="position:absolute;left:1200;top:649;width:9920;height:2" coordorigin="1200,649" coordsize="9920,0" path="m1200,649l11120,649e" filled="f" stroked="t" strokeweight="1.1pt" strokecolor="#B2B2B2">
                <v:path arrowok="t"/>
              </v:shape>
            </v:group>
            <v:group style="position:absolute;left:1200;top:5609;width:9920;height:2" coordorigin="1200,5609" coordsize="9920,2">
              <v:shape style="position:absolute;left:1200;top:5609;width:9920;height:2" coordorigin="1200,5609" coordsize="9920,0" path="m1200,5609l11120,5609e" filled="f" stroked="t" strokeweight="1.1pt" strokecolor="#000000">
                <v:path arrowok="t"/>
              </v:shape>
            </v:group>
            <v:group style="position:absolute;left:1220;top:669;width:9880;height:2" coordorigin="1220,669" coordsize="9880,2">
              <v:shape style="position:absolute;left:1220;top:669;width:9880;height:2" coordorigin="1220,669" coordsize="9880,0" path="m1220,669l11100,669e" filled="f" stroked="t" strokeweight="1.1pt" strokecolor="#000000">
                <v:path arrowok="t"/>
              </v:shape>
            </v:group>
            <v:group style="position:absolute;left:1230;top:679;width:2;height:4920" coordorigin="1230,679" coordsize="2,4920">
              <v:shape style="position:absolute;left:1230;top:679;width:2;height:4920" coordorigin="1230,679" coordsize="0,4920" path="m1230,679l1230,5599e" filled="f" stroked="t" strokeweight="1.1pt" strokecolor="#000000">
                <v:path arrowok="t"/>
              </v:shape>
            </v:group>
            <v:group style="position:absolute;left:11090;top:659;width:2;height:4920" coordorigin="11090,659" coordsize="2,4920">
              <v:shape style="position:absolute;left:11090;top:659;width:2;height:4920" coordorigin="11090,659" coordsize="0,4920" path="m11090,659l11090,5579e" filled="f" stroked="t" strokeweight="1.1pt" strokecolor="#B2B2B2">
                <v:path arrowok="t"/>
              </v:shape>
            </v:group>
            <v:group style="position:absolute;left:1220;top:5589;width:9880;height:2" coordorigin="1220,5589" coordsize="9880,2">
              <v:shape style="position:absolute;left:1220;top:5589;width:9880;height:2" coordorigin="1220,5589" coordsize="9880,0" path="m1220,5589l11100,5589e" filled="f" stroked="t" strokeweight="1.1pt" strokecolor="#B2B2B2">
                <v:path arrowok="t"/>
              </v:shape>
            </v:group>
            <v:group style="position:absolute;left:1250;top:1559;width:2;height:2580" coordorigin="1250,1559" coordsize="2,2580">
              <v:shape style="position:absolute;left:1250;top:1559;width:2;height:2580" coordorigin="1250,1559" coordsize="0,2580" path="m1250,1559l1250,4139e" filled="f" stroked="t" strokeweight="1.1pt" strokecolor="#B2B2B2">
                <v:path arrowok="t"/>
              </v:shape>
            </v:group>
            <v:group style="position:absolute;left:4530;top:1539;width:2;height:2580" coordorigin="4530,1539" coordsize="2,2580">
              <v:shape style="position:absolute;left:4530;top:1539;width:2;height:2580" coordorigin="4530,1539" coordsize="0,2580" path="m4530,1539l4530,4119e" filled="f" stroked="t" strokeweight="1.1pt" strokecolor="#000000">
                <v:path arrowok="t"/>
              </v:shape>
            </v:group>
            <v:group style="position:absolute;left:1240;top:4129;width:3300;height:2" coordorigin="1240,4129" coordsize="3300,2">
              <v:shape style="position:absolute;left:1240;top:4129;width:3300;height:2" coordorigin="1240,4129" coordsize="3300,0" path="m1240,4129l4540,4129e" filled="f" stroked="t" strokeweight="1.1pt" strokecolor="#000000">
                <v:path arrowok="t"/>
              </v:shape>
            </v:group>
            <v:group style="position:absolute;left:1260;top:1569;width:3260;height:2" coordorigin="1260,1569" coordsize="3260,2">
              <v:shape style="position:absolute;left:1260;top:1569;width:3260;height:2" coordorigin="1260,1569" coordsize="3260,0" path="m1260,1569l4520,1569e" filled="f" stroked="t" strokeweight="1.1pt" strokecolor="#000000">
                <v:path arrowok="t"/>
              </v:shape>
            </v:group>
            <v:group style="position:absolute;left:1270;top:1579;width:2;height:2540" coordorigin="1270,1579" coordsize="2,2540">
              <v:shape style="position:absolute;left:1270;top:1579;width:2;height:2540" coordorigin="1270,1579" coordsize="0,2540" path="m1270,1579l1270,4119e" filled="f" stroked="t" strokeweight="1.1pt" strokecolor="#000000">
                <v:path arrowok="t"/>
              </v:shape>
            </v:group>
            <v:group style="position:absolute;left:4510;top:1559;width:2;height:2540" coordorigin="4510,1559" coordsize="2,2540">
              <v:shape style="position:absolute;left:4510;top:1559;width:2;height:2540" coordorigin="4510,1559" coordsize="0,2540" path="m4510,1559l4510,4099e" filled="f" stroked="t" strokeweight="1.1pt" strokecolor="#B2B2B2">
                <v:path arrowok="t"/>
              </v:shape>
            </v:group>
            <v:group style="position:absolute;left:1260;top:4109;width:3260;height:2" coordorigin="1260,4109" coordsize="3260,2">
              <v:shape style="position:absolute;left:1260;top:4109;width:3260;height:2" coordorigin="1260,4109" coordsize="3260,0" path="m1260,4109l4520,4109e" filled="f" stroked="t" strokeweight="1.1pt" strokecolor="#B2B2B2">
                <v:path arrowok="t"/>
              </v:shape>
            </v:group>
            <v:group style="position:absolute;left:1200;top:5629;width:9960;height:2" coordorigin="1200,5629" coordsize="9960,2">
              <v:shape style="position:absolute;left:1200;top:5629;width:9960;height:2" coordorigin="1200,5629" coordsize="9960,0" path="m1200,5629l11160,5629e" filled="f" stroked="t" strokeweight="1.1pt" strokecolor="#B2B2B2">
                <v:path arrowok="t"/>
              </v:shape>
            </v:group>
            <v:group style="position:absolute;left:11150;top:5619;width:2;height:5420" coordorigin="11150,5619" coordsize="2,5420">
              <v:shape style="position:absolute;left:11150;top:5619;width:2;height:5420" coordorigin="11150,5619" coordsize="0,5420" path="m11150,5619l11150,11039e" filled="f" stroked="t" strokeweight="1.1pt" strokecolor="#000000">
                <v:path arrowok="t"/>
              </v:shape>
            </v:group>
            <v:group style="position:absolute;left:1200;top:11049;width:9960;height:2" coordorigin="1200,11049" coordsize="9960,2">
              <v:shape style="position:absolute;left:1200;top:11049;width:9960;height:2" coordorigin="1200,11049" coordsize="9960,0" path="m1200,11049l11160,11049e" filled="f" stroked="t" strokeweight="1.1pt" strokecolor="#000000">
                <v:path arrowok="t"/>
              </v:shape>
            </v:group>
            <v:group style="position:absolute;left:1220;top:5649;width:9920;height:2" coordorigin="1220,5649" coordsize="9920,2">
              <v:shape style="position:absolute;left:1220;top:5649;width:9920;height:2" coordorigin="1220,5649" coordsize="9920,0" path="m1220,5649l11140,5649e" filled="f" stroked="t" strokeweight="1.1pt" strokecolor="#000000">
                <v:path arrowok="t"/>
              </v:shape>
            </v:group>
            <v:group style="position:absolute;left:1230;top:5659;width:2;height:5380" coordorigin="1230,5659" coordsize="2,5380">
              <v:shape style="position:absolute;left:1230;top:5659;width:2;height:5380" coordorigin="1230,5659" coordsize="0,5380" path="m1230,5659l1230,11039e" filled="f" stroked="t" strokeweight="1.1pt" strokecolor="#000000">
                <v:path arrowok="t"/>
              </v:shape>
            </v:group>
            <v:group style="position:absolute;left:11130;top:5639;width:2;height:5380" coordorigin="11130,5639" coordsize="2,5380">
              <v:shape style="position:absolute;left:11130;top:5639;width:2;height:5380" coordorigin="11130,5639" coordsize="0,5380" path="m11130,5639l11130,11019e" filled="f" stroked="t" strokeweight="1.1pt" strokecolor="#B2B2B2">
                <v:path arrowok="t"/>
              </v:shape>
            </v:group>
            <v:group style="position:absolute;left:1220;top:6489;width:9920;height:2" coordorigin="1220,6489" coordsize="9920,2">
              <v:shape style="position:absolute;left:1220;top:6489;width:9920;height:2" coordorigin="1220,6489" coordsize="9920,0" path="m1220,6489l11140,6489e" filled="f" stroked="t" strokeweight="1.1pt" strokecolor="#B2B2B2">
                <v:path arrowok="t"/>
              </v:shape>
            </v:group>
            <v:group style="position:absolute;left:1220;top:6509;width:9920;height:2" coordorigin="1220,6509" coordsize="9920,2">
              <v:shape style="position:absolute;left:1220;top:6509;width:9920;height:2" coordorigin="1220,6509" coordsize="9920,0" path="m1220,6509l11140,6509e" filled="f" stroked="t" strokeweight="1.1pt" strokecolor="#000000">
                <v:path arrowok="t"/>
              </v:shape>
            </v:group>
            <v:group style="position:absolute;left:1220;top:11029;width:9920;height:2" coordorigin="1220,11029" coordsize="9920,2">
              <v:shape style="position:absolute;left:1220;top:11029;width:9920;height:2" coordorigin="1220,11029" coordsize="9920,0" path="m1220,11029l11140,11029e" filled="f" stroked="t" strokeweight="1.1pt" strokecolor="#B2B2B2">
                <v:path arrowok="t"/>
              </v:shape>
            </v:group>
            <v:group style="position:absolute;left:1240;top:6529;width:4920;height:2" coordorigin="1240,6529" coordsize="4920,2">
              <v:shape style="position:absolute;left:1240;top:6529;width:4920;height:2" coordorigin="1240,6529" coordsize="4920,0" path="m1240,6529l6160,6529e" filled="f" stroked="t" strokeweight="1.1pt" strokecolor="#B2B2B2">
                <v:path arrowok="t"/>
              </v:shape>
            </v:group>
            <v:group style="position:absolute;left:1250;top:6539;width:2;height:1040" coordorigin="1250,6539" coordsize="2,1040">
              <v:shape style="position:absolute;left:1250;top:6539;width:2;height:1040" coordorigin="1250,6539" coordsize="0,1040" path="m1250,6539l1250,7579e" filled="f" stroked="t" strokeweight="1.1pt" strokecolor="#B2B2B2">
                <v:path arrowok="t"/>
              </v:shape>
            </v:group>
            <v:group style="position:absolute;left:6150;top:6519;width:2;height:1040" coordorigin="6150,6519" coordsize="2,1040">
              <v:shape style="position:absolute;left:6150;top:6519;width:2;height:1040" coordorigin="6150,6519" coordsize="0,1040" path="m6150,6519l6150,7559e" filled="f" stroked="t" strokeweight="1.1pt" strokecolor="#000000">
                <v:path arrowok="t"/>
              </v:shape>
            </v:group>
            <v:group style="position:absolute;left:1240;top:7569;width:4920;height:2" coordorigin="1240,7569" coordsize="4920,2">
              <v:shape style="position:absolute;left:1240;top:7569;width:4920;height:2" coordorigin="1240,7569" coordsize="4920,0" path="m1240,7569l6160,7569e" filled="f" stroked="t" strokeweight="1.1pt" strokecolor="#000000">
                <v:path arrowok="t"/>
              </v:shape>
            </v:group>
            <v:group style="position:absolute;left:1260;top:6549;width:4880;height:2" coordorigin="1260,6549" coordsize="4880,2">
              <v:shape style="position:absolute;left:1260;top:6549;width:4880;height:2" coordorigin="1260,6549" coordsize="4880,0" path="m1260,6549l6140,6549e" filled="f" stroked="t" strokeweight="1.1pt" strokecolor="#000000">
                <v:path arrowok="t"/>
              </v:shape>
            </v:group>
            <v:group style="position:absolute;left:1270;top:6559;width:2;height:1000" coordorigin="1270,6559" coordsize="2,1000">
              <v:shape style="position:absolute;left:1270;top:6559;width:2;height:1000" coordorigin="1270,6559" coordsize="0,1000" path="m1270,6559l1270,7559e" filled="f" stroked="t" strokeweight="1.1pt" strokecolor="#000000">
                <v:path arrowok="t"/>
              </v:shape>
            </v:group>
            <v:group style="position:absolute;left:6130;top:6539;width:2;height:1000" coordorigin="6130,6539" coordsize="2,1000">
              <v:shape style="position:absolute;left:6130;top:6539;width:2;height:1000" coordorigin="6130,6539" coordsize="0,1000" path="m6130,6539l6130,7539e" filled="f" stroked="t" strokeweight="1.1pt" strokecolor="#B2B2B2">
                <v:path arrowok="t"/>
              </v:shape>
            </v:group>
            <v:group style="position:absolute;left:1260;top:7549;width:4880;height:2" coordorigin="1260,7549" coordsize="4880,2">
              <v:shape style="position:absolute;left:1260;top:7549;width:4880;height:2" coordorigin="1260,7549" coordsize="4880,0" path="m1260,7549l6140,7549e" filled="f" stroked="t" strokeweight="1.1pt" strokecolor="#B2B2B2">
                <v:path arrowok="t"/>
              </v:shape>
            </v:group>
            <v:group style="position:absolute;left:9540;top:7418;width:780;height:42" coordorigin="9540,7418" coordsize="780,42">
              <v:shape style="position:absolute;left:9540;top:7418;width:780;height:42" coordorigin="9540,7418" coordsize="780,42" path="m9540,7460l10320,7460,10320,7418,9540,7418,9540,7460xe" filled="t" fillcolor="#474747" stroked="f">
                <v:path arrowok="t"/>
                <v:fill type="solid"/>
              </v:shape>
            </v:group>
            <v:group style="position:absolute;left:9540;top:7418;width:780;height:42" coordorigin="9540,7418" coordsize="780,42">
              <v:shape style="position:absolute;left:9540;top:7418;width:780;height:42" coordorigin="9540,7418" coordsize="780,42" path="m9540,7460l10320,7460,10320,7418,9540,7418,9540,7460xe" filled="t" fillcolor="#D8D8D8" stroked="f">
                <v:path arrowok="t"/>
                <v:fill type="solid"/>
              </v:shape>
            </v:group>
            <v:group style="position:absolute;left:10320;top:7418;width:800;height:42" coordorigin="10320,7418" coordsize="800,42">
              <v:shape style="position:absolute;left:10320;top:7418;width:800;height:42" coordorigin="10320,7418" coordsize="800,42" path="m10320,7460l11120,7460,11120,7418,10320,7418,10320,7460xe" filled="t" fillcolor="#474747" stroked="f">
                <v:path arrowok="t"/>
                <v:fill type="solid"/>
              </v:shape>
            </v:group>
            <v:group style="position:absolute;left:10320;top:7418;width:800;height:42" coordorigin="10320,7418" coordsize="800,42">
              <v:shape style="position:absolute;left:10320;top:7418;width:800;height:42" coordorigin="10320,7418" coordsize="800,42" path="m10320,7460l11120,7460,11120,7418,10320,7418,10320,7460xe" filled="t" fillcolor="#D8D8D8" stroked="f">
                <v:path arrowok="t"/>
                <v:fill type="solid"/>
              </v:shape>
            </v:group>
            <v:group style="position:absolute;left:9540;top:8778;width:780;height:42" coordorigin="9540,8778" coordsize="780,42">
              <v:shape style="position:absolute;left:9540;top:8778;width:780;height:42" coordorigin="9540,8778" coordsize="780,42" path="m9540,8820l10320,8820,10320,8778,9540,8778,9540,8820xe" filled="t" fillcolor="#474747" stroked="f">
                <v:path arrowok="t"/>
                <v:fill type="solid"/>
              </v:shape>
            </v:group>
            <v:group style="position:absolute;left:9540;top:8778;width:780;height:42" coordorigin="9540,8778" coordsize="780,42">
              <v:shape style="position:absolute;left:9540;top:8778;width:780;height:42" coordorigin="9540,8778" coordsize="780,42" path="m9540,8820l10320,8820,10320,8778,9540,8778,9540,8820xe" filled="t" fillcolor="#D8D8D8" stroked="f">
                <v:path arrowok="t"/>
                <v:fill type="solid"/>
              </v:shape>
            </v:group>
            <v:group style="position:absolute;left:10320;top:8778;width:800;height:42" coordorigin="10320,8778" coordsize="800,42">
              <v:shape style="position:absolute;left:10320;top:8778;width:800;height:42" coordorigin="10320,8778" coordsize="800,42" path="m10320,8820l11120,8820,11120,8778,10320,8778,10320,8820xe" filled="t" fillcolor="#474747" stroked="f">
                <v:path arrowok="t"/>
                <v:fill type="solid"/>
              </v:shape>
            </v:group>
            <v:group style="position:absolute;left:10320;top:8778;width:800;height:42" coordorigin="10320,8778" coordsize="800,42">
              <v:shape style="position:absolute;left:10320;top:8778;width:800;height:42" coordorigin="10320,8778" coordsize="800,42" path="m10320,8820l11120,8820,11120,8778,10320,8778,10320,8820xe" filled="t" fillcolor="#D8D8D8" stroked="f">
                <v:path arrowok="t"/>
                <v:fill type="solid"/>
              </v:shape>
            </v:group>
            <v:group style="position:absolute;left:1200;top:11069;width:9900;height:2" coordorigin="1200,11069" coordsize="9900,2">
              <v:shape style="position:absolute;left:1200;top:11069;width:9900;height:2" coordorigin="1200,11069" coordsize="9900,0" path="m1200,11069l11100,11069e" filled="f" stroked="t" strokeweight="1.1pt" strokecolor="#B2B2B2">
                <v:path arrowok="t"/>
              </v:shape>
            </v:group>
            <v:group style="position:absolute;left:11090;top:11059;width:2;height:220" coordorigin="11090,11059" coordsize="2,220">
              <v:shape style="position:absolute;left:11090;top:11059;width:2;height:220" coordorigin="11090,11059" coordsize="0,220" path="m11090,11059l11090,11279e" filled="f" stroked="t" strokeweight="1.1pt" strokecolor="#000000">
                <v:path arrowok="t"/>
              </v:shape>
            </v:group>
            <v:group style="position:absolute;left:1200;top:11289;width:9900;height:2" coordorigin="1200,11289" coordsize="9900,2">
              <v:shape style="position:absolute;left:1200;top:11289;width:9900;height:2" coordorigin="1200,11289" coordsize="9900,0" path="m1200,11289l11100,11289e" filled="f" stroked="t" strokeweight="1.1pt" strokecolor="#000000">
                <v:path arrowok="t"/>
              </v:shape>
            </v:group>
            <v:group style="position:absolute;left:1220;top:11089;width:9860;height:2" coordorigin="1220,11089" coordsize="9860,2">
              <v:shape style="position:absolute;left:1220;top:11089;width:9860;height:2" coordorigin="1220,11089" coordsize="9860,0" path="m1220,11089l11080,11089e" filled="f" stroked="t" strokeweight="1.1pt" strokecolor="#000000">
                <v:path arrowok="t"/>
              </v:shape>
            </v:group>
            <v:group style="position:absolute;left:1230;top:11099;width:2;height:180" coordorigin="1230,11099" coordsize="2,180">
              <v:shape style="position:absolute;left:1230;top:11099;width:2;height:180" coordorigin="1230,11099" coordsize="0,180" path="m1230,11099l1230,11279e" filled="f" stroked="t" strokeweight="1.1pt" strokecolor="#000000">
                <v:path arrowok="t"/>
              </v:shape>
            </v:group>
            <v:group style="position:absolute;left:11070;top:11079;width:2;height:180" coordorigin="11070,11079" coordsize="2,180">
              <v:shape style="position:absolute;left:11070;top:11079;width:2;height:180" coordorigin="11070,11079" coordsize="0,180" path="m11070,11079l11070,11259e" filled="f" stroked="t" strokeweight="1.1pt" strokecolor="#B2B2B2">
                <v:path arrowok="t"/>
              </v:shape>
            </v:group>
            <v:group style="position:absolute;left:1220;top:11269;width:9860;height:2" coordorigin="1220,11269" coordsize="9860,2">
              <v:shape style="position:absolute;left:1220;top:11269;width:9860;height:2" coordorigin="1220,11269" coordsize="9860,0" path="m1220,11269l11080,11269e" filled="f" stroked="t" strokeweight="1.1pt" strokecolor="#B2B2B2">
                <v:path arrowok="t"/>
              </v:shape>
            </v:group>
            <v:group style="position:absolute;left:1280;top:1709;width:800;height:2" coordorigin="1280,1709" coordsize="800,2">
              <v:shape style="position:absolute;left:1280;top:1709;width:800;height:2" coordorigin="1280,1709" coordsize="800,0" path="m1280,1709l2080,1709e" filled="f" stroked="t" strokeweight="1pt" strokecolor="#000000">
                <v:path arrowok="t"/>
              </v:shape>
              <v:shape style="position:absolute;left:1240;top:7569;width:4950;height:3450" type="#_x0000_t75">
                <v:imagedata r:id="rId61" o:title=""/>
              </v:shape>
            </v:group>
            <w10:wrap type="none"/>
          </v:group>
        </w:pict>
      </w:r>
      <w:r>
        <w:rPr>
          <w:b w:val="0"/>
          <w:bCs w:val="0"/>
          <w:color w:val="0000EE"/>
          <w:w w:val="102"/>
        </w:rPr>
      </w:r>
      <w:r>
        <w:rPr>
          <w:b w:val="0"/>
          <w:bCs w:val="0"/>
          <w:color w:val="0000EE"/>
          <w:spacing w:val="-22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op</w:t>
      </w:r>
      <w:r>
        <w:rPr>
          <w:b w:val="0"/>
          <w:bCs w:val="0"/>
          <w:color w:val="0000EE"/>
          <w:spacing w:val="0"/>
          <w:w w:val="10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4973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Andr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ws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ind w:left="4234" w:right="304"/>
        <w:jc w:val="center"/>
        <w:rPr>
          <w:b w:val="0"/>
          <w:bCs w:val="0"/>
        </w:rPr>
      </w:pPr>
      <w:r>
        <w:rPr/>
        <w:pict>
          <v:shape style="position:absolute;margin-left:61.974998pt;margin-top:37.436718pt;width:494.075pt;height:199.0pt;mso-position-horizontal-relative:page;mso-position-vertical-relative:paragraph;z-index:-1043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77" w:hRule="exact"/>
                    </w:trPr>
                    <w:tc>
                      <w:tcPr>
                        <w:tcW w:w="3251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common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column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simply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represen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each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percen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age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2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end-o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posi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lag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ween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450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6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57" w:right="79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451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payment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eceivable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196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109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across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zero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indica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Invento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487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584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course,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133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accumula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deprecia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rom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lant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$162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696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08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628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2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owes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suppliers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erials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services.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ulated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eciation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($60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952)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($53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451)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1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obliga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next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opera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includes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emergency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loans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used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ixed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744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177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solvent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should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9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company's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876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321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amount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capi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ILITIE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chose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ayable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940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970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dividends.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5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2"/>
                            <w:w w:val="10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909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209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Liabili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149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179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tock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081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081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etained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nings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647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060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728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141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876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321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0"/>
          <w:w w:val="100"/>
        </w:rPr>
        <w:t>Ba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ce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eet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429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59"/>
          <w:footerReference w:type="default" r:id="rId60"/>
          <w:pgSz w:w="12240" w:h="15840"/>
          <w:pgMar w:header="0" w:footer="810" w:top="980" w:bottom="1000" w:left="260" w:right="240"/>
          <w:pgNumType w:start="14"/>
          <w:cols w:num="2" w:equalWidth="0">
            <w:col w:w="7855" w:space="855"/>
            <w:col w:w="303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company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Unmet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demand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would,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bonds,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represen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38"/>
        <w:ind w:right="3407"/>
        <w:jc w:val="center"/>
        <w:rPr>
          <w:b w:val="0"/>
          <w:bCs w:val="0"/>
        </w:rPr>
      </w:pPr>
      <w:r>
        <w:rPr>
          <w:spacing w:val="0"/>
          <w:w w:val="100"/>
        </w:rPr>
        <w:t>Cash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eme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8903" w:val="left" w:leader="none"/>
          <w:tab w:pos="9693" w:val="left" w:leader="none"/>
        </w:tabs>
        <w:spacing w:line="135" w:lineRule="exact"/>
        <w:ind w:left="13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ash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Flow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ent</w:t>
      </w:r>
      <w:r>
        <w:rPr>
          <w:rFonts w:ascii="Arial" w:hAnsi="Arial" w:cs="Arial" w:eastAsia="Arial"/>
          <w:b/>
          <w:bCs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examines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what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happened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Cash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ccount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during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w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fr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2014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after="0" w:line="135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pStyle w:val="BodyText"/>
        <w:spacing w:line="120" w:lineRule="exact" w:before="51"/>
        <w:ind w:left="1020" w:right="0"/>
        <w:jc w:val="left"/>
      </w:pPr>
      <w:r>
        <w:rPr>
          <w:b w:val="0"/>
          <w:bCs w:val="0"/>
          <w:spacing w:val="0"/>
          <w:w w:val="100"/>
        </w:rPr>
        <w:t>yea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injec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hdrawals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excellent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diagnosing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seek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unding.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example,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yourself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carrying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abundance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excess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huge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7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unexpec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</w:p>
    <w:p>
      <w:pPr>
        <w:pStyle w:val="BodyText"/>
        <w:tabs>
          <w:tab w:pos="3824" w:val="left" w:leader="none"/>
          <w:tab w:pos="4614" w:val="left" w:leader="none"/>
        </w:tabs>
        <w:spacing w:line="121" w:lineRule="exact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(Loss)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586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740</w:t>
      </w:r>
    </w:p>
    <w:p>
      <w:pPr>
        <w:pStyle w:val="BodyText"/>
        <w:tabs>
          <w:tab w:pos="3757" w:val="left" w:leader="none"/>
          <w:tab w:pos="46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846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042</w:t>
      </w:r>
    </w:p>
    <w:p>
      <w:pPr>
        <w:pStyle w:val="BodyText"/>
        <w:tabs>
          <w:tab w:pos="3844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raordinary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gains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losses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wri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($965)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911" w:val="left" w:leader="none"/>
          <w:tab w:pos="453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ayable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($31)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546)</w:t>
      </w:r>
    </w:p>
    <w:p>
      <w:pPr>
        <w:pStyle w:val="BodyText"/>
        <w:tabs>
          <w:tab w:pos="3824" w:val="left" w:leader="none"/>
          <w:tab w:pos="46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097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948</w:t>
      </w:r>
    </w:p>
    <w:p>
      <w:pPr>
        <w:pStyle w:val="BodyText"/>
        <w:tabs>
          <w:tab w:pos="3744" w:val="left" w:leader="none"/>
          <w:tab w:pos="4614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Receivable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($1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087)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$1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347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57" w:val="left" w:leader="none"/>
          <w:tab w:pos="4547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opera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447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531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3677" w:val="left" w:leader="none"/>
          <w:tab w:pos="446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mprovemen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($29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448)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($38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804)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4057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Dividends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aid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4057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4057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urchase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57" w:val="left" w:leader="none"/>
          <w:tab w:pos="45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</w:p>
    <w:p>
      <w:pPr>
        <w:pStyle w:val="BodyText"/>
        <w:tabs>
          <w:tab w:pos="3686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66" w:val="left" w:leader="none"/>
          <w:tab w:pos="4467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(ne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$</w:t>
      </w:r>
      <w:r>
        <w:rPr>
          <w:b w:val="0"/>
          <w:bCs w:val="0"/>
          <w:spacing w:val="-9"/>
          <w:w w:val="100"/>
          <w:position w:val="8"/>
        </w:rPr>
        <w:t>1</w:t>
      </w:r>
      <w:r>
        <w:rPr>
          <w:b w:val="0"/>
          <w:bCs w:val="0"/>
          <w:spacing w:val="0"/>
          <w:w w:val="100"/>
          <w:position w:val="8"/>
        </w:rPr>
        <w:t>1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300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($15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717)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57" w:val="left" w:leader="none"/>
          <w:tab w:pos="4534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inancing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717)</w:t>
      </w:r>
    </w:p>
    <w:p>
      <w:pPr>
        <w:tabs>
          <w:tab w:pos="3824" w:val="left" w:leader="none"/>
          <w:tab w:pos="4467" w:val="left" w:leader="none"/>
        </w:tabs>
        <w:spacing w:line="120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$6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999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($21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990)</w:t>
      </w:r>
    </w:p>
    <w:p>
      <w:pPr>
        <w:tabs>
          <w:tab w:pos="3757" w:val="left" w:leader="none"/>
          <w:tab w:pos="4547" w:val="left" w:leader="none"/>
        </w:tabs>
        <w:spacing w:line="121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$17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450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$10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451</w:t>
      </w:r>
    </w:p>
    <w:p>
      <w:pPr>
        <w:spacing w:after="0" w:line="121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  <w:cols w:num="2" w:equalWidth="0">
            <w:col w:w="5829" w:space="40"/>
            <w:col w:w="5871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epo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e</w:t>
      </w:r>
      <w:r>
        <w:rPr>
          <w:rFonts w:ascii="Arial" w:hAnsi="Arial" w:cs="Arial" w:eastAsia="Arial"/>
          <w:b/>
          <w:bCs/>
          <w:i w:val="0"/>
          <w:spacing w:val="1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62"/>
          <w:footerReference w:type="default" r:id="rId63"/>
          <w:pgSz w:w="12240" w:h="15840"/>
          <w:pgMar w:header="0" w:footer="790" w:top="1480" w:bottom="980" w:left="260" w:right="240"/>
          <w:pgNumType w:start="15"/>
        </w:sectPr>
      </w:pPr>
    </w:p>
    <w:p>
      <w:pPr>
        <w:spacing w:before="86"/>
        <w:ind w:left="0" w:right="1837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.450001pt;margin-top:14.910889pt;width:498.1pt;height:560.6pt;mso-position-horizontal-relative:page;mso-position-vertical-relative:paragraph;z-index:-10428" coordorigin="1189,298" coordsize="9962,1121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1160" coordorigin="1210,339" coordsize="2,11160">
              <v:shape style="position:absolute;left:1210;top:339;width:2;height:11160" coordorigin="1210,339" coordsize="0,11160" path="m1210,339l1210,11499e" filled="f" stroked="t" strokeweight="1.1pt" strokecolor="#B2B2B2">
                <v:path arrowok="t"/>
              </v:shape>
            </v:group>
            <v:group style="position:absolute;left:11100;top:319;width:2;height:6700" coordorigin="11100,319" coordsize="2,6700">
              <v:shape style="position:absolute;left:11100;top:319;width:2;height:6700" coordorigin="11100,319" coordsize="0,6700" path="m11100,319l11100,7019e" filled="f" stroked="t" strokeweight="2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00;height:2" coordorigin="1200,649" coordsize="9900,2">
              <v:shape style="position:absolute;left:1200;top:649;width:9900;height:2" coordorigin="1200,649" coordsize="9900,0" path="m1200,649l11100,649e" filled="f" stroked="t" strokeweight="1.1pt" strokecolor="#B2B2B2">
                <v:path arrowok="t"/>
              </v:shape>
            </v:group>
            <v:group style="position:absolute;left:1200;top:7029;width:9900;height:2" coordorigin="1200,7029" coordsize="9900,2">
              <v:shape style="position:absolute;left:1200;top:7029;width:9900;height:2" coordorigin="1200,7029" coordsize="9900,0" path="m1200,7029l11100,7029e" filled="f" stroked="t" strokeweight="1.1pt" strokecolor="#000000">
                <v:path arrowok="t"/>
              </v:shape>
            </v:group>
            <v:group style="position:absolute;left:1220;top:669;width:9860;height:2" coordorigin="1220,669" coordsize="9860,2">
              <v:shape style="position:absolute;left:1220;top:669;width:9860;height:2" coordorigin="1220,669" coordsize="9860,0" path="m1220,669l11080,669e" filled="f" stroked="t" strokeweight="1.1pt" strokecolor="#000000">
                <v:path arrowok="t"/>
              </v:shape>
            </v:group>
            <v:group style="position:absolute;left:1230;top:679;width:2;height:6340" coordorigin="1230,679" coordsize="2,6340">
              <v:shape style="position:absolute;left:1230;top:679;width:2;height:6340" coordorigin="1230,679" coordsize="0,6340" path="m1230,679l1230,7019e" filled="f" stroked="t" strokeweight="1.1pt" strokecolor="#000000">
                <v:path arrowok="t"/>
              </v:shape>
            </v:group>
            <v:group style="position:absolute;left:11070;top:659;width:2;height:6340" coordorigin="11070,659" coordsize="2,6340">
              <v:shape style="position:absolute;left:11070;top:659;width:2;height:6340" coordorigin="11070,659" coordsize="0,6340" path="m11070,659l11070,6999e" filled="f" stroked="t" strokeweight="1.1pt" strokecolor="#B2B2B2">
                <v:path arrowok="t"/>
              </v:shape>
            </v:group>
            <v:group style="position:absolute;left:1220;top:7009;width:9860;height:2" coordorigin="1220,7009" coordsize="9860,2">
              <v:shape style="position:absolute;left:1220;top:7009;width:9860;height:2" coordorigin="1220,7009" coordsize="9860,0" path="m1220,7009l11080,7009e" filled="f" stroked="t" strokeweight="1.1pt" strokecolor="#B2B2B2">
                <v:path arrowok="t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474747" stroked="f">
                <v:path arrowok="t"/>
                <v:fill type="solid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D8D8D8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474747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D8D8D8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474747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D8D8D8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474747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D8D8D8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474747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D8D8D8" stroked="f">
                <v:path arrowok="t"/>
                <v:fill type="solid"/>
              </v:shape>
            </v:group>
            <v:group style="position:absolute;left:6780;top:1938;width:840;height:42" coordorigin="6780,1938" coordsize="840,42">
              <v:shape style="position:absolute;left:6780;top:1938;width:840;height:42" coordorigin="6780,1938" coordsize="840,42" path="m6780,1980l7620,1980,7620,1938,6780,1938,6780,1980xe" filled="t" fillcolor="#474747" stroked="f">
                <v:path arrowok="t"/>
                <v:fill type="solid"/>
              </v:shape>
            </v:group>
            <v:group style="position:absolute;left:6780;top:1938;width:840;height:42" coordorigin="6780,1938" coordsize="840,42">
              <v:shape style="position:absolute;left:6780;top:1938;width:840;height:42" coordorigin="6780,1938" coordsize="840,42" path="m6780,1980l7620,1980,7620,1938,6780,1938,6780,1980xe" filled="t" fillcolor="#D8D8D8" stroked="f">
                <v:path arrowok="t"/>
                <v:fill type="solid"/>
              </v:shape>
            </v:group>
            <v:group style="position:absolute;left:7620;top:1938;width:860;height:42" coordorigin="7620,1938" coordsize="860,42">
              <v:shape style="position:absolute;left:7620;top:1938;width:860;height:42" coordorigin="7620,1938" coordsize="860,42" path="m7620,1980l8480,1980,8480,1938,7620,1938,7620,1980xe" filled="t" fillcolor="#474747" stroked="f">
                <v:path arrowok="t"/>
                <v:fill type="solid"/>
              </v:shape>
            </v:group>
            <v:group style="position:absolute;left:7620;top:1938;width:860;height:42" coordorigin="7620,1938" coordsize="860,42">
              <v:shape style="position:absolute;left:7620;top:1938;width:860;height:42" coordorigin="7620,1938" coordsize="860,42" path="m7620,1980l8480,1980,8480,1938,7620,1938,7620,1980xe" filled="t" fillcolor="#D8D8D8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474747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D8D8D8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474747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D8D8D8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474747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D8D8D8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474747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D8D8D8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474747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D8D8D8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474747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D8D8D8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474747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D8D8D8" stroked="f">
                <v:path arrowok="t"/>
                <v:fill type="solid"/>
              </v:shape>
            </v:group>
            <v:group style="position:absolute;left:6780;top:3298;width:840;height:42" coordorigin="6780,3298" coordsize="840,42">
              <v:shape style="position:absolute;left:6780;top:3298;width:840;height:42" coordorigin="6780,3298" coordsize="840,42" path="m6780,3340l7620,3340,7620,3298,6780,3298,6780,3340xe" filled="t" fillcolor="#474747" stroked="f">
                <v:path arrowok="t"/>
                <v:fill type="solid"/>
              </v:shape>
            </v:group>
            <v:group style="position:absolute;left:6780;top:3298;width:840;height:42" coordorigin="6780,3298" coordsize="840,42">
              <v:shape style="position:absolute;left:6780;top:3298;width:840;height:42" coordorigin="6780,3298" coordsize="840,42" path="m6780,3340l7620,3340,7620,3298,6780,3298,6780,3340xe" filled="t" fillcolor="#D8D8D8" stroked="f">
                <v:path arrowok="t"/>
                <v:fill type="solid"/>
              </v:shape>
            </v:group>
            <v:group style="position:absolute;left:7620;top:3298;width:860;height:42" coordorigin="7620,3298" coordsize="860,42">
              <v:shape style="position:absolute;left:7620;top:3298;width:860;height:42" coordorigin="7620,3298" coordsize="860,42" path="m7620,3340l8480,3340,8480,3298,7620,3298,7620,3340xe" filled="t" fillcolor="#474747" stroked="f">
                <v:path arrowok="t"/>
                <v:fill type="solid"/>
              </v:shape>
            </v:group>
            <v:group style="position:absolute;left:7620;top:3298;width:860;height:42" coordorigin="7620,3298" coordsize="860,42">
              <v:shape style="position:absolute;left:7620;top:3298;width:860;height:42" coordorigin="7620,3298" coordsize="860,42" path="m7620,3340l8480,3340,8480,3298,7620,3298,7620,3340xe" filled="t" fillcolor="#D8D8D8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474747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D8D8D8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474747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D8D8D8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474747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D8D8D8" stroked="f">
                <v:path arrowok="t"/>
                <v:fill type="solid"/>
              </v:shape>
            </v:group>
            <v:group style="position:absolute;left:1240;top:3649;width:6560;height:2" coordorigin="1240,3649" coordsize="6560,2">
              <v:shape style="position:absolute;left:1240;top:3649;width:6560;height:2" coordorigin="1240,3649" coordsize="6560,0" path="m1240,3649l7800,3649e" filled="f" stroked="t" strokeweight="1.1pt" strokecolor="#B2B2B2">
                <v:path arrowok="t"/>
              </v:shape>
            </v:group>
            <v:group style="position:absolute;left:1250;top:3659;width:2;height:1620" coordorigin="1250,3659" coordsize="2,1620">
              <v:shape style="position:absolute;left:1250;top:3659;width:2;height:1620" coordorigin="1250,3659" coordsize="0,1620" path="m1250,3659l1250,5279e" filled="f" stroked="t" strokeweight="1.1pt" strokecolor="#B2B2B2">
                <v:path arrowok="t"/>
              </v:shape>
            </v:group>
            <v:group style="position:absolute;left:7790;top:3639;width:2;height:1620" coordorigin="7790,3639" coordsize="2,1620">
              <v:shape style="position:absolute;left:7790;top:3639;width:2;height:1620" coordorigin="7790,3639" coordsize="0,1620" path="m7790,3639l7790,5259e" filled="f" stroked="t" strokeweight="1.1pt" strokecolor="#000000">
                <v:path arrowok="t"/>
              </v:shape>
            </v:group>
            <v:group style="position:absolute;left:1240;top:5269;width:6560;height:2" coordorigin="1240,5269" coordsize="6560,2">
              <v:shape style="position:absolute;left:1240;top:5269;width:6560;height:2" coordorigin="1240,5269" coordsize="6560,0" path="m1240,5269l7800,5269e" filled="f" stroked="t" strokeweight="1.1pt" strokecolor="#000000">
                <v:path arrowok="t"/>
              </v:shape>
            </v:group>
            <v:group style="position:absolute;left:1260;top:3669;width:6520;height:2" coordorigin="1260,3669" coordsize="6520,2">
              <v:shape style="position:absolute;left:1260;top:3669;width:6520;height:2" coordorigin="1260,3669" coordsize="6520,0" path="m1260,3669l7780,3669e" filled="f" stroked="t" strokeweight="1.1pt" strokecolor="#000000">
                <v:path arrowok="t"/>
              </v:shape>
            </v:group>
            <v:group style="position:absolute;left:1270;top:3679;width:2;height:1580" coordorigin="1270,3679" coordsize="2,1580">
              <v:shape style="position:absolute;left:1270;top:3679;width:2;height:1580" coordorigin="1270,3679" coordsize="0,1580" path="m1270,3679l1270,5259e" filled="f" stroked="t" strokeweight="1.1pt" strokecolor="#000000">
                <v:path arrowok="t"/>
              </v:shape>
            </v:group>
            <v:group style="position:absolute;left:7770;top:3659;width:2;height:1580" coordorigin="7770,3659" coordsize="2,1580">
              <v:shape style="position:absolute;left:7770;top:3659;width:2;height:1580" coordorigin="7770,3659" coordsize="0,1580" path="m7770,3659l7770,5239e" filled="f" stroked="t" strokeweight="1.1pt" strokecolor="#B2B2B2">
                <v:path arrowok="t"/>
              </v:shape>
            </v:group>
            <v:group style="position:absolute;left:1260;top:5249;width:6520;height:2" coordorigin="1260,5249" coordsize="6520,2">
              <v:shape style="position:absolute;left:1260;top:5249;width:6520;height:2" coordorigin="1260,5249" coordsize="6520,0" path="m1260,5249l7780,5249e" filled="f" stroked="t" strokeweight="1.1pt" strokecolor="#B2B2B2">
                <v:path arrowok="t"/>
              </v:shape>
            </v:group>
            <v:group style="position:absolute;left:1200;top:7049;width:9940;height:2" coordorigin="1200,7049" coordsize="9940,2">
              <v:shape style="position:absolute;left:1200;top:7049;width:9940;height:2" coordorigin="1200,7049" coordsize="9940,0" path="m1200,7049l11140,7049e" filled="f" stroked="t" strokeweight="1.1pt" strokecolor="#B2B2B2">
                <v:path arrowok="t"/>
              </v:shape>
            </v:group>
            <v:group style="position:absolute;left:11130;top:7059;width:2;height:4440" coordorigin="11130,7059" coordsize="2,4440">
              <v:shape style="position:absolute;left:11130;top:7059;width:2;height:4440" coordorigin="11130,7059" coordsize="0,4440" path="m11130,7059l11130,11499e" filled="f" stroked="t" strokeweight="1.1pt" strokecolor="#000000">
                <v:path arrowok="t"/>
              </v:shape>
            </v:group>
            <v:group style="position:absolute;left:1220;top:7069;width:9900;height:2" coordorigin="1220,7069" coordsize="9900,2">
              <v:shape style="position:absolute;left:1220;top:7069;width:9900;height:2" coordorigin="1220,7069" coordsize="9900,0" path="m1220,7069l11120,7069e" filled="f" stroked="t" strokeweight="1.1pt" strokecolor="#000000">
                <v:path arrowok="t"/>
              </v:shape>
            </v:group>
            <v:group style="position:absolute;left:1230;top:7079;width:2;height:4400" coordorigin="1230,7079" coordsize="2,4400">
              <v:shape style="position:absolute;left:1230;top:7079;width:2;height:4400" coordorigin="1230,7079" coordsize="0,4400" path="m1230,7079l1230,11479e" filled="f" stroked="t" strokeweight="1.1pt" strokecolor="#000000">
                <v:path arrowok="t"/>
              </v:shape>
            </v:group>
            <v:group style="position:absolute;left:6150;top:7059;width:2;height:4400" coordorigin="6150,7059" coordsize="2,4400">
              <v:shape style="position:absolute;left:6150;top:7059;width:2;height:4400" coordorigin="6150,7059" coordsize="0,4400" path="m6150,7059l6150,11459e" filled="f" stroked="t" strokeweight="1.1pt" strokecolor="#B2B2B2">
                <v:path arrowok="t"/>
              </v:shape>
            </v:group>
            <v:group style="position:absolute;left:1220;top:9029;width:9900;height:2" coordorigin="1220,9029" coordsize="9900,2">
              <v:shape style="position:absolute;left:1220;top:9029;width:9900;height:2" coordorigin="1220,9029" coordsize="9900,0" path="m1220,9029l11120,9029e" filled="f" stroked="t" strokeweight="1.1pt" strokecolor="#B2B2B2">
                <v:path arrowok="t"/>
              </v:shape>
            </v:group>
            <v:group style="position:absolute;left:6170;top:7079;width:2;height:4400" coordorigin="6170,7079" coordsize="2,4400">
              <v:shape style="position:absolute;left:6170;top:7079;width:2;height:4400" coordorigin="6170,7079" coordsize="0,4400" path="m6170,7079l6170,11479e" filled="f" stroked="t" strokeweight="1.1pt" strokecolor="#000000">
                <v:path arrowok="t"/>
              </v:shape>
            </v:group>
            <v:group style="position:absolute;left:11110;top:7059;width:2;height:4400" coordorigin="11110,7059" coordsize="2,4400">
              <v:shape style="position:absolute;left:11110;top:7059;width:2;height:4400" coordorigin="11110,7059" coordsize="0,4400" path="m11110,7059l11110,11459e" filled="f" stroked="t" strokeweight="1.1pt" strokecolor="#B2B2B2">
                <v:path arrowok="t"/>
              </v:shape>
            </v:group>
            <v:group style="position:absolute;left:1220;top:9049;width:9900;height:2" coordorigin="1220,9049" coordsize="9900,2">
              <v:shape style="position:absolute;left:1220;top:9049;width:9900;height:2" coordorigin="1220,9049" coordsize="9900,0" path="m1220,9049l11120,9049e" filled="f" stroked="t" strokeweight="1.1pt" strokecolor="#000000">
                <v:path arrowok="t"/>
              </v:shape>
            </v:group>
            <v:group style="position:absolute;left:1220;top:11469;width:9900;height:2" coordorigin="1220,11469" coordsize="9900,2">
              <v:shape style="position:absolute;left:1220;top:11469;width:9900;height:2" coordorigin="1220,11469" coordsize="9900,0" path="m1220,11469l11120,11469e" filled="f" stroked="t" strokeweight="1.1pt" strokecolor="#B2B2B2">
                <v:path arrowok="t"/>
              </v:shape>
              <v:shape style="position:absolute;left:7795;top:4589;width:3225;height:2400" type="#_x0000_t75">
                <v:imagedata r:id="rId66" o:title=""/>
              </v:shape>
              <v:shape style="position:absolute;left:1240;top:7069;width:4905;height:1950" type="#_x0000_t75">
                <v:imagedata r:id="rId67" o:title=""/>
              </v:shape>
              <v:shape style="position:absolute;left:6185;top:7069;width:4905;height:1950" type="#_x0000_t75">
                <v:imagedata r:id="rId68" o:title=""/>
              </v:shape>
              <v:shape style="position:absolute;left:1240;top:9509;width:4905;height:1950" type="#_x0000_t75">
                <v:imagedata r:id="rId69" o:title=""/>
              </v:shape>
              <v:shape style="position:absolute;left:6185;top:9509;width:4905;height:1950" type="#_x0000_t75">
                <v:imagedata r:id="rId70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EE"/>
          <w:w w:val="102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0000EE"/>
          <w:spacing w:val="-22"/>
          <w:w w:val="100"/>
          <w:sz w:val="19"/>
          <w:szCs w:val="19"/>
          <w:u w:val="single" w:color="0000EE"/>
        </w:rPr>
        <w:t>T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0"/>
          <w:sz w:val="19"/>
          <w:szCs w:val="19"/>
          <w:u w:val="single" w:color="0000EE"/>
        </w:rPr>
        <w:t>op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2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tabs>
          <w:tab w:pos="4973" w:val="left" w:leader="none"/>
          <w:tab w:pos="7224" w:val="left" w:leader="none"/>
        </w:tabs>
        <w:spacing w:line="302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Andr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ws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74" w:lineRule="exact"/>
        <w:ind w:left="4352" w:right="467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nco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ent</w:t>
      </w:r>
      <w:r>
        <w:rPr>
          <w:rFonts w:ascii="Arial" w:hAnsi="Arial" w:cs="Arial" w:eastAsia="Arial"/>
          <w:b w:val="0"/>
          <w:bCs w:val="0"/>
          <w:spacing w:val="0"/>
          <w:w w:val="100"/>
          <w:sz w:val="27"/>
          <w:szCs w:val="27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425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64"/>
          <w:footerReference w:type="default" r:id="rId65"/>
          <w:pgSz w:w="12240" w:h="15840"/>
          <w:pgMar w:header="0" w:footer="790" w:top="980" w:bottom="980" w:left="260" w:right="240"/>
          <w:pgNumType w:start="16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947" w:val="left" w:leader="none"/>
          <w:tab w:pos="3736" w:val="left" w:leader="none"/>
          <w:tab w:pos="4579" w:val="left" w:leader="none"/>
          <w:tab w:pos="5444" w:val="left" w:leader="none"/>
          <w:tab w:pos="6368" w:val="left" w:leader="none"/>
          <w:tab w:pos="7214" w:val="left" w:leader="none"/>
        </w:tabs>
        <w:spacing w:before="44"/>
        <w:ind w:left="1397" w:right="0"/>
        <w:jc w:val="left"/>
      </w:pP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1"/>
          <w:w w:val="100"/>
        </w:rPr>
        <w:t>: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cre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Na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                                         </w:t>
      </w:r>
      <w:r>
        <w:rPr>
          <w:rFonts w:ascii="Arial" w:hAnsi="Arial" w:cs="Arial" w:eastAsia="Arial"/>
          <w:b/>
          <w:bCs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$42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379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$28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472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$44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159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$45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538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  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$0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  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$0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6"/>
        <w:spacing w:line="137" w:lineRule="exact"/>
        <w:ind w:left="980" w:right="5520"/>
        <w:jc w:val="both"/>
        <w:rPr>
          <w:b w:val="0"/>
          <w:bCs w:val="0"/>
        </w:rPr>
      </w:pPr>
      <w:r>
        <w:rPr>
          <w:spacing w:val="-7"/>
          <w:w w:val="100"/>
        </w:rPr>
        <w:t>V</w:t>
      </w:r>
      <w:r>
        <w:rPr>
          <w:spacing w:val="0"/>
          <w:w w:val="100"/>
        </w:rPr>
        <w:t>ar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120" w:lineRule="exact"/>
        <w:ind w:left="980" w:right="0"/>
        <w:jc w:val="both"/>
      </w:pP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               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730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244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678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510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erial</w:t>
      </w:r>
      <w:r>
        <w:rPr>
          <w:b w:val="0"/>
          <w:bCs w:val="0"/>
          <w:spacing w:val="0"/>
          <w:w w:val="100"/>
        </w:rPr>
        <w:t>                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$15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509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532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819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674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                     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197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$422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9"/>
          <w:w w:val="100"/>
        </w:rPr>
        <w:t>V</w:t>
      </w:r>
      <w:r>
        <w:rPr>
          <w:b w:val="0"/>
          <w:bCs w:val="0"/>
          <w:spacing w:val="0"/>
          <w:w w:val="100"/>
        </w:rPr>
        <w:t>ariable</w:t>
      </w:r>
      <w:r>
        <w:rPr>
          <w:b w:val="0"/>
          <w:bCs w:val="0"/>
          <w:spacing w:val="0"/>
          <w:w w:val="100"/>
        </w:rPr>
        <w:t>                          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$26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239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776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693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606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spacing w:line="123" w:lineRule="exact"/>
        <w:ind w:left="0" w:right="0"/>
        <w:jc w:val="righ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spacing w:line="123" w:lineRule="exact"/>
        <w:ind w:left="17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</w:p>
    <w:p>
      <w:pPr>
        <w:spacing w:after="0" w:line="123" w:lineRule="exact"/>
        <w:jc w:val="left"/>
        <w:sectPr>
          <w:type w:val="continuous"/>
          <w:pgSz w:w="12240" w:h="15840"/>
          <w:pgMar w:top="1120" w:bottom="980" w:left="260" w:right="240"/>
          <w:cols w:num="3" w:equalWidth="0">
            <w:col w:w="7368" w:space="1442"/>
            <w:col w:w="1248" w:space="40"/>
            <w:col w:w="1642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693" w:val="left" w:leader="none"/>
          <w:tab w:pos="3609" w:val="left" w:leader="none"/>
          <w:tab w:pos="4392" w:val="left" w:leader="none"/>
          <w:tab w:pos="5241" w:val="left" w:leader="none"/>
          <w:tab w:pos="6388" w:val="left" w:leader="none"/>
          <w:tab w:pos="7234" w:val="left" w:leader="none"/>
        </w:tabs>
        <w:ind w:left="980" w:right="0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140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696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466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932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6"/>
        <w:spacing w:line="137" w:lineRule="exact" w:before="84"/>
        <w:ind w:left="980" w:right="0"/>
        <w:jc w:val="left"/>
        <w:rPr>
          <w:b w:val="0"/>
          <w:bCs w:val="0"/>
        </w:rPr>
      </w:pPr>
      <w:r>
        <w:rPr/>
        <w:pict>
          <v:shape style="position:absolute;margin-left:488.862488pt;margin-top:-70.611320pt;width:64.140176pt;height:68.57736pt;mso-position-horizontal-relative:page;mso-position-vertical-relative:paragraph;z-index:-1042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9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$160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548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162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533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618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314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234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4pt;margin-top:-72.033958pt;width:53.980723pt;height:70pt;mso-position-horizontal-relative:page;mso-position-vertical-relative:paragraph;z-index:-1042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  <w:w w:val="100"/>
        </w:rPr>
        <w:t>P</w:t>
      </w:r>
      <w:r>
        <w:rPr>
          <w:spacing w:val="0"/>
          <w:w w:val="100"/>
        </w:rPr>
        <w:t>er</w:t>
      </w:r>
      <w:r>
        <w:rPr>
          <w:spacing w:val="-1"/>
          <w:w w:val="100"/>
        </w:rPr>
        <w:t>io</w:t>
      </w:r>
      <w:r>
        <w:rPr>
          <w:spacing w:val="0"/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2760" w:val="left" w:leader="none"/>
          <w:tab w:pos="2860" w:val="left" w:leader="none"/>
          <w:tab w:pos="3609" w:val="left" w:leader="none"/>
          <w:tab w:pos="4459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86" w:val="left" w:leader="none"/>
        </w:tabs>
        <w:spacing w:line="120" w:lineRule="exact"/>
        <w:ind w:left="980" w:right="980"/>
        <w:jc w:val="lef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706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480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368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292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846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SG&amp;A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$672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$895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$935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$893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395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1%</w:t>
      </w:r>
    </w:p>
    <w:p>
      <w:pPr>
        <w:pStyle w:val="BodyText"/>
        <w:tabs>
          <w:tab w:pos="2760" w:val="left" w:leader="none"/>
          <w:tab w:pos="3609" w:val="left" w:leader="none"/>
          <w:tab w:pos="4459" w:val="left" w:leader="none"/>
          <w:tab w:pos="53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90" w:val="left" w:leader="none"/>
          <w:tab w:pos="10486" w:val="left" w:leader="none"/>
        </w:tabs>
        <w:spacing w:line="120" w:lineRule="exact"/>
        <w:ind w:left="1113" w:right="980"/>
        <w:jc w:val="center"/>
      </w:pP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4%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3%</w:t>
      </w:r>
    </w:p>
    <w:p>
      <w:pPr>
        <w:pStyle w:val="BodyText"/>
        <w:tabs>
          <w:tab w:pos="2760" w:val="left" w:leader="none"/>
          <w:tab w:pos="2860" w:val="left" w:leader="none"/>
          <w:tab w:pos="3609" w:val="left" w:leader="none"/>
          <w:tab w:pos="4459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19" w:val="left" w:leader="none"/>
        </w:tabs>
        <w:spacing w:line="120" w:lineRule="exact"/>
        <w:ind w:left="980" w:right="980" w:firstLine="133"/>
        <w:jc w:val="left"/>
      </w:pPr>
      <w:r>
        <w:rPr>
          <w:b w:val="0"/>
          <w:bCs w:val="0"/>
          <w:spacing w:val="0"/>
          <w:w w:val="100"/>
        </w:rPr>
        <w:t>Admin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$595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$620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$640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255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4%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Period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474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175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123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425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196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16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693" w:val="left" w:leader="none"/>
          <w:tab w:pos="3609" w:val="left" w:leader="none"/>
          <w:tab w:pos="4459" w:val="left" w:leader="none"/>
          <w:tab w:pos="53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19" w:val="left" w:leader="none"/>
        </w:tabs>
        <w:ind w:left="980"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667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521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343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038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18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7%</w:t>
      </w:r>
    </w:p>
    <w:p>
      <w:pPr>
        <w:spacing w:after="0"/>
        <w:jc w:val="left"/>
        <w:sectPr>
          <w:type w:val="continuous"/>
          <w:pgSz w:w="12240" w:h="15840"/>
          <w:pgMar w:top="1120" w:bottom="980" w:left="260" w:right="24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20" w:lineRule="exact"/>
        <w:ind w:left="1020" w:right="0"/>
        <w:jc w:val="left"/>
      </w:pP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ions: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price.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incurred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sold.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ve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Carry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unsold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goods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Calcula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raigh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-line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15-year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value.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R&amp;D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ts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expendi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dminis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overhead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ions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Charges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egories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M.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bankers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brokerage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irms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issue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consul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assess.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e-o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experience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elimina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line.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appears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ually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arnings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Sho</w:t>
      </w:r>
      <w:r>
        <w:rPr>
          <w:rFonts w:ascii="Arial" w:hAnsi="Arial" w:cs="Arial" w:eastAsia="Arial"/>
          <w:b/>
          <w:bCs/>
          <w:spacing w:val="0"/>
          <w:w w:val="100"/>
        </w:rPr>
        <w:t>rt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due,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Lon</w:t>
      </w:r>
      <w:r>
        <w:rPr>
          <w:rFonts w:ascii="Arial" w:hAnsi="Arial" w:cs="Arial" w:eastAsia="Arial"/>
          <w:b/>
          <w:bCs/>
          <w:spacing w:val="0"/>
          <w:w w:val="100"/>
        </w:rPr>
        <w:t>g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anding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axe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</w:t>
      </w:r>
      <w:r>
        <w:rPr>
          <w:rFonts w:ascii="Arial" w:hAnsi="Arial" w:cs="Arial" w:eastAsia="Arial"/>
          <w:b/>
          <w:bCs/>
          <w:spacing w:val="0"/>
          <w:w w:val="100"/>
        </w:rPr>
        <w:t>ar</w:t>
      </w:r>
      <w:r>
        <w:rPr>
          <w:rFonts w:ascii="Arial" w:hAnsi="Arial" w:cs="Arial" w:eastAsia="Arial"/>
          <w:b/>
          <w:bCs/>
          <w:spacing w:val="-1"/>
          <w:w w:val="100"/>
        </w:rPr>
        <w:t>ing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employees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minus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sharing.</w:t>
      </w:r>
    </w:p>
    <w:p>
      <w:pPr>
        <w:spacing w:line="220" w:lineRule="exact" w:before="2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229" w:val="left" w:leader="none"/>
          <w:tab w:pos="3003" w:val="left" w:leader="none"/>
        </w:tabs>
        <w:spacing w:line="137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Ot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335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</w:p>
    <w:p>
      <w:pPr>
        <w:pStyle w:val="BodyText"/>
        <w:tabs>
          <w:tab w:pos="2163" w:val="left" w:leader="none"/>
          <w:tab w:pos="2936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EBI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703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085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569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267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3%</w:t>
      </w:r>
    </w:p>
    <w:p>
      <w:pPr>
        <w:pStyle w:val="BodyText"/>
        <w:tabs>
          <w:tab w:pos="23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haring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$196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1%</w:t>
      </w:r>
    </w:p>
    <w:p>
      <w:pPr>
        <w:pStyle w:val="BodyText"/>
        <w:tabs>
          <w:tab w:pos="2229" w:val="left" w:leader="none"/>
          <w:tab w:pos="3003" w:val="left" w:leader="none"/>
        </w:tabs>
        <w:spacing w:line="121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586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spacing w:after="0" w:line="121" w:lineRule="exact"/>
        <w:jc w:val="left"/>
        <w:sectPr>
          <w:type w:val="continuous"/>
          <w:pgSz w:w="12240" w:h="15840"/>
          <w:pgMar w:top="1120" w:bottom="980" w:left="260" w:right="240"/>
          <w:cols w:num="2" w:equalWidth="0">
            <w:col w:w="7443" w:space="40"/>
            <w:col w:w="4257"/>
          </w:cols>
        </w:sectPr>
      </w:pPr>
    </w:p>
    <w:p>
      <w:pPr>
        <w:spacing w:line="70" w:lineRule="exact" w:before="9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Annu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i w:val="0"/>
                <w:spacing w:val="12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</w:tbl>
    <w:p>
      <w:pPr>
        <w:spacing w:line="255" w:lineRule="exact"/>
        <w:ind w:left="5495" w:right="55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9.450001pt;margin-top:13.9pt;width:496.1pt;height:47.1pt;mso-position-horizontal-relative:page;mso-position-vertical-relative:paragraph;z-index:-10424" coordorigin="1189,278" coordsize="9922,942">
            <v:group style="position:absolute;left:1200;top:299;width:9900;height:2" coordorigin="1200,299" coordsize="9900,2">
              <v:shape style="position:absolute;left:1200;top:299;width:9900;height:2" coordorigin="1200,299" coordsize="9900,0" path="m1200,299l11100,299e" filled="f" stroked="t" strokeweight="1.1pt" strokecolor="#B2B2B2">
                <v:path arrowok="t"/>
              </v:shape>
            </v:group>
            <v:group style="position:absolute;left:1210;top:309;width:2;height:900" coordorigin="1210,309" coordsize="2,900">
              <v:shape style="position:absolute;left:1210;top:309;width:2;height:900" coordorigin="1210,309" coordsize="0,900" path="m1210,309l1210,1209e" filled="f" stroked="t" strokeweight="1.1pt" strokecolor="#B2B2B2">
                <v:path arrowok="t"/>
              </v:shape>
            </v:group>
            <v:group style="position:absolute;left:11090;top:289;width:2;height:900" coordorigin="11090,289" coordsize="2,900">
              <v:shape style="position:absolute;left:11090;top:289;width:2;height:900" coordorigin="11090,289" coordsize="0,900" path="m11090,289l11090,1189e" filled="f" stroked="t" strokeweight="1.1pt" strokecolor="#000000">
                <v:path arrowok="t"/>
              </v:shape>
            </v:group>
            <v:group style="position:absolute;left:1200;top:1199;width:9900;height:2" coordorigin="1200,1199" coordsize="9900,2">
              <v:shape style="position:absolute;left:1200;top:1199;width:9900;height:2" coordorigin="1200,1199" coordsize="9900,0" path="m1200,1199l11100,1199e" filled="f" stroked="t" strokeweight="1.1pt" strokecolor="#000000">
                <v:path arrowok="t"/>
              </v:shape>
            </v:group>
            <v:group style="position:absolute;left:1220;top:319;width:9860;height:2" coordorigin="1220,319" coordsize="9860,2">
              <v:shape style="position:absolute;left:1220;top:319;width:9860;height:2" coordorigin="1220,319" coordsize="9860,0" path="m1220,319l11080,319e" filled="f" stroked="t" strokeweight="1.1pt" strokecolor="#000000">
                <v:path arrowok="t"/>
              </v:shape>
            </v:group>
            <v:group style="position:absolute;left:1230;top:329;width:2;height:860" coordorigin="1230,329" coordsize="2,860">
              <v:shape style="position:absolute;left:1230;top:329;width:2;height:860" coordorigin="1230,329" coordsize="0,860" path="m1230,329l1230,1189e" filled="f" stroked="t" strokeweight="1.1pt" strokecolor="#000000">
                <v:path arrowok="t"/>
              </v:shape>
            </v:group>
            <v:group style="position:absolute;left:11070;top:309;width:2;height:860" coordorigin="11070,309" coordsize="2,860">
              <v:shape style="position:absolute;left:11070;top:309;width:2;height:860" coordorigin="11070,309" coordsize="0,860" path="m11070,309l11070,1169e" filled="f" stroked="t" strokeweight="1.1pt" strokecolor="#B2B2B2">
                <v:path arrowok="t"/>
              </v:shape>
            </v:group>
            <v:group style="position:absolute;left:1220;top:1179;width:9860;height:2" coordorigin="1220,1179" coordsize="9860,2">
              <v:shape style="position:absolute;left:1220;top:1179;width:9860;height:2" coordorigin="1220,1179" coordsize="9860,0" path="m1220,1179l11080,1179e" filled="f" stroked="t" strokeweight="1.1pt" strokecolor="#B2B2B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pt;margin-top:-109.550003pt;width:492.5pt;height:97.5pt;mso-position-horizontal-relative:page;mso-position-vertical-relative:paragraph;z-index:-10423" coordorigin="1240,-2191" coordsize="9850,1950">
            <v:shape style="position:absolute;left:1240;top:-2191;width:4905;height:1950" type="#_x0000_t75">
              <v:imagedata r:id="rId73" o:title=""/>
            </v:shape>
            <v:shape style="position:absolute;left:6185;top:-2191;width:4905;height:1950" type="#_x0000_t75">
              <v:imagedata r:id="rId74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000EE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-1"/>
          <w:w w:val="100"/>
          <w:sz w:val="24"/>
          <w:szCs w:val="24"/>
          <w:u w:val="single" w:color="0000EE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-1"/>
          <w:w w:val="100"/>
          <w:sz w:val="24"/>
          <w:szCs w:val="24"/>
          <w:u w:val="single" w:color="0000EE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before="68"/>
        <w:ind w:left="42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Annual</w:t>
      </w:r>
      <w:r>
        <w:rPr>
          <w:rFonts w:ascii="Arial" w:hAnsi="Arial" w:cs="Arial" w:eastAsia="Arial"/>
          <w:b/>
          <w:bCs/>
          <w:i/>
          <w:spacing w:val="1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Report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72"/>
          <w:szCs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headerReference w:type="default" r:id="rId71"/>
          <w:footerReference w:type="default" r:id="rId72"/>
          <w:pgSz w:w="12240" w:h="15840"/>
          <w:pgMar w:header="0" w:footer="790" w:top="1020" w:bottom="980" w:left="260" w:right="240"/>
          <w:pgNumType w:start="17"/>
        </w:sectPr>
      </w:pPr>
    </w:p>
    <w:p>
      <w:pPr>
        <w:pStyle w:val="Heading4"/>
        <w:ind w:right="1837"/>
        <w:jc w:val="right"/>
      </w:pPr>
      <w:r>
        <w:rPr/>
        <w:pict>
          <v:group style="position:absolute;margin-left:59.450001pt;margin-top:15.410889pt;width:499.1pt;height:550.1pt;mso-position-horizontal-relative:page;mso-position-vertical-relative:paragraph;z-index:-10422" coordorigin="1189,308" coordsize="9982,1100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0960" coordorigin="1210,339" coordsize="2,10960">
              <v:shape style="position:absolute;left:1210;top:339;width:2;height:10960" coordorigin="1210,339" coordsize="0,10960" path="m1210,339l1210,11299e" filled="f" stroked="t" strokeweight="1.1pt" strokecolor="#B2B2B2">
                <v:path arrowok="t"/>
              </v:shape>
            </v:group>
            <v:group style="position:absolute;left:11110;top:319;width:2;height:5280" coordorigin="11110,319" coordsize="2,5280">
              <v:shape style="position:absolute;left:11110;top:319;width:2;height:5280" coordorigin="11110,319" coordsize="0,5280" path="m11110,319l11110,5599e" filled="f" stroked="t" strokeweight="1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20;height:2" coordorigin="1200,649" coordsize="9920,2">
              <v:shape style="position:absolute;left:1200;top:649;width:9920;height:2" coordorigin="1200,649" coordsize="9920,0" path="m1200,649l11120,649e" filled="f" stroked="t" strokeweight="1.1pt" strokecolor="#B2B2B2">
                <v:path arrowok="t"/>
              </v:shape>
            </v:group>
            <v:group style="position:absolute;left:1200;top:5609;width:9920;height:2" coordorigin="1200,5609" coordsize="9920,2">
              <v:shape style="position:absolute;left:1200;top:5609;width:9920;height:2" coordorigin="1200,5609" coordsize="9920,0" path="m1200,5609l11120,5609e" filled="f" stroked="t" strokeweight="1.1pt" strokecolor="#000000">
                <v:path arrowok="t"/>
              </v:shape>
            </v:group>
            <v:group style="position:absolute;left:1220;top:669;width:9880;height:2" coordorigin="1220,669" coordsize="9880,2">
              <v:shape style="position:absolute;left:1220;top:669;width:9880;height:2" coordorigin="1220,669" coordsize="9880,0" path="m1220,669l11100,669e" filled="f" stroked="t" strokeweight="1.1pt" strokecolor="#000000">
                <v:path arrowok="t"/>
              </v:shape>
            </v:group>
            <v:group style="position:absolute;left:1230;top:679;width:2;height:4920" coordorigin="1230,679" coordsize="2,4920">
              <v:shape style="position:absolute;left:1230;top:679;width:2;height:4920" coordorigin="1230,679" coordsize="0,4920" path="m1230,679l1230,5599e" filled="f" stroked="t" strokeweight="1.1pt" strokecolor="#000000">
                <v:path arrowok="t"/>
              </v:shape>
            </v:group>
            <v:group style="position:absolute;left:11090;top:659;width:2;height:4920" coordorigin="11090,659" coordsize="2,4920">
              <v:shape style="position:absolute;left:11090;top:659;width:2;height:4920" coordorigin="11090,659" coordsize="0,4920" path="m11090,659l11090,5579e" filled="f" stroked="t" strokeweight="1.1pt" strokecolor="#B2B2B2">
                <v:path arrowok="t"/>
              </v:shape>
            </v:group>
            <v:group style="position:absolute;left:1220;top:5589;width:9880;height:2" coordorigin="1220,5589" coordsize="9880,2">
              <v:shape style="position:absolute;left:1220;top:5589;width:9880;height:2" coordorigin="1220,5589" coordsize="9880,0" path="m1220,5589l11100,5589e" filled="f" stroked="t" strokeweight="1.1pt" strokecolor="#B2B2B2">
                <v:path arrowok="t"/>
              </v:shape>
            </v:group>
            <v:group style="position:absolute;left:1250;top:1559;width:2;height:2580" coordorigin="1250,1559" coordsize="2,2580">
              <v:shape style="position:absolute;left:1250;top:1559;width:2;height:2580" coordorigin="1250,1559" coordsize="0,2580" path="m1250,1559l1250,4139e" filled="f" stroked="t" strokeweight="1.1pt" strokecolor="#B2B2B2">
                <v:path arrowok="t"/>
              </v:shape>
            </v:group>
            <v:group style="position:absolute;left:4530;top:1539;width:2;height:2580" coordorigin="4530,1539" coordsize="2,2580">
              <v:shape style="position:absolute;left:4530;top:1539;width:2;height:2580" coordorigin="4530,1539" coordsize="0,2580" path="m4530,1539l4530,4119e" filled="f" stroked="t" strokeweight="1.1pt" strokecolor="#000000">
                <v:path arrowok="t"/>
              </v:shape>
            </v:group>
            <v:group style="position:absolute;left:1240;top:4129;width:3300;height:2" coordorigin="1240,4129" coordsize="3300,2">
              <v:shape style="position:absolute;left:1240;top:4129;width:3300;height:2" coordorigin="1240,4129" coordsize="3300,0" path="m1240,4129l4540,4129e" filled="f" stroked="t" strokeweight="1.1pt" strokecolor="#000000">
                <v:path arrowok="t"/>
              </v:shape>
            </v:group>
            <v:group style="position:absolute;left:1260;top:1569;width:3260;height:2" coordorigin="1260,1569" coordsize="3260,2">
              <v:shape style="position:absolute;left:1260;top:1569;width:3260;height:2" coordorigin="1260,1569" coordsize="3260,0" path="m1260,1569l4520,1569e" filled="f" stroked="t" strokeweight="1.1pt" strokecolor="#000000">
                <v:path arrowok="t"/>
              </v:shape>
            </v:group>
            <v:group style="position:absolute;left:1270;top:1579;width:2;height:2540" coordorigin="1270,1579" coordsize="2,2540">
              <v:shape style="position:absolute;left:1270;top:1579;width:2;height:2540" coordorigin="1270,1579" coordsize="0,2540" path="m1270,1579l1270,4119e" filled="f" stroked="t" strokeweight="1.1pt" strokecolor="#000000">
                <v:path arrowok="t"/>
              </v:shape>
            </v:group>
            <v:group style="position:absolute;left:4510;top:1559;width:2;height:2540" coordorigin="4510,1559" coordsize="2,2540">
              <v:shape style="position:absolute;left:4510;top:1559;width:2;height:2540" coordorigin="4510,1559" coordsize="0,2540" path="m4510,1559l4510,4099e" filled="f" stroked="t" strokeweight="1.1pt" strokecolor="#B2B2B2">
                <v:path arrowok="t"/>
              </v:shape>
            </v:group>
            <v:group style="position:absolute;left:1260;top:4109;width:3260;height:2" coordorigin="1260,4109" coordsize="3260,2">
              <v:shape style="position:absolute;left:1260;top:4109;width:3260;height:2" coordorigin="1260,4109" coordsize="3260,0" path="m1260,4109l4520,4109e" filled="f" stroked="t" strokeweight="1.1pt" strokecolor="#B2B2B2">
                <v:path arrowok="t"/>
              </v:shape>
            </v:group>
            <v:group style="position:absolute;left:1200;top:5629;width:9960;height:2" coordorigin="1200,5629" coordsize="9960,2">
              <v:shape style="position:absolute;left:1200;top:5629;width:9960;height:2" coordorigin="1200,5629" coordsize="9960,0" path="m1200,5629l11160,5629e" filled="f" stroked="t" strokeweight="1.1pt" strokecolor="#B2B2B2">
                <v:path arrowok="t"/>
              </v:shape>
            </v:group>
            <v:group style="position:absolute;left:11150;top:5619;width:2;height:5420" coordorigin="11150,5619" coordsize="2,5420">
              <v:shape style="position:absolute;left:11150;top:5619;width:2;height:5420" coordorigin="11150,5619" coordsize="0,5420" path="m11150,5619l11150,11039e" filled="f" stroked="t" strokeweight="1.1pt" strokecolor="#000000">
                <v:path arrowok="t"/>
              </v:shape>
            </v:group>
            <v:group style="position:absolute;left:1200;top:11049;width:9960;height:2" coordorigin="1200,11049" coordsize="9960,2">
              <v:shape style="position:absolute;left:1200;top:11049;width:9960;height:2" coordorigin="1200,11049" coordsize="9960,0" path="m1200,11049l11160,11049e" filled="f" stroked="t" strokeweight="1.1pt" strokecolor="#000000">
                <v:path arrowok="t"/>
              </v:shape>
            </v:group>
            <v:group style="position:absolute;left:1220;top:5649;width:9920;height:2" coordorigin="1220,5649" coordsize="9920,2">
              <v:shape style="position:absolute;left:1220;top:5649;width:9920;height:2" coordorigin="1220,5649" coordsize="9920,0" path="m1220,5649l11140,5649e" filled="f" stroked="t" strokeweight="1.1pt" strokecolor="#000000">
                <v:path arrowok="t"/>
              </v:shape>
            </v:group>
            <v:group style="position:absolute;left:1230;top:5659;width:2;height:5380" coordorigin="1230,5659" coordsize="2,5380">
              <v:shape style="position:absolute;left:1230;top:5659;width:2;height:5380" coordorigin="1230,5659" coordsize="0,5380" path="m1230,5659l1230,11039e" filled="f" stroked="t" strokeweight="1.1pt" strokecolor="#000000">
                <v:path arrowok="t"/>
              </v:shape>
            </v:group>
            <v:group style="position:absolute;left:11130;top:5639;width:2;height:5380" coordorigin="11130,5639" coordsize="2,5380">
              <v:shape style="position:absolute;left:11130;top:5639;width:2;height:5380" coordorigin="11130,5639" coordsize="0,5380" path="m11130,5639l11130,11019e" filled="f" stroked="t" strokeweight="1.1pt" strokecolor="#B2B2B2">
                <v:path arrowok="t"/>
              </v:shape>
            </v:group>
            <v:group style="position:absolute;left:1220;top:6489;width:9920;height:2" coordorigin="1220,6489" coordsize="9920,2">
              <v:shape style="position:absolute;left:1220;top:6489;width:9920;height:2" coordorigin="1220,6489" coordsize="9920,0" path="m1220,6489l11140,6489e" filled="f" stroked="t" strokeweight="1.1pt" strokecolor="#B2B2B2">
                <v:path arrowok="t"/>
              </v:shape>
            </v:group>
            <v:group style="position:absolute;left:1220;top:6509;width:9920;height:2" coordorigin="1220,6509" coordsize="9920,2">
              <v:shape style="position:absolute;left:1220;top:6509;width:9920;height:2" coordorigin="1220,6509" coordsize="9920,0" path="m1220,6509l11140,6509e" filled="f" stroked="t" strokeweight="1.1pt" strokecolor="#000000">
                <v:path arrowok="t"/>
              </v:shape>
            </v:group>
            <v:group style="position:absolute;left:1220;top:11029;width:9920;height:2" coordorigin="1220,11029" coordsize="9920,2">
              <v:shape style="position:absolute;left:1220;top:11029;width:9920;height:2" coordorigin="1220,11029" coordsize="9920,0" path="m1220,11029l11140,11029e" filled="f" stroked="t" strokeweight="1.1pt" strokecolor="#B2B2B2">
                <v:path arrowok="t"/>
              </v:shape>
            </v:group>
            <v:group style="position:absolute;left:1240;top:6529;width:4920;height:2" coordorigin="1240,6529" coordsize="4920,2">
              <v:shape style="position:absolute;left:1240;top:6529;width:4920;height:2" coordorigin="1240,6529" coordsize="4920,0" path="m1240,6529l6160,6529e" filled="f" stroked="t" strokeweight="1.1pt" strokecolor="#B2B2B2">
                <v:path arrowok="t"/>
              </v:shape>
            </v:group>
            <v:group style="position:absolute;left:1250;top:6539;width:2;height:1040" coordorigin="1250,6539" coordsize="2,1040">
              <v:shape style="position:absolute;left:1250;top:6539;width:2;height:1040" coordorigin="1250,6539" coordsize="0,1040" path="m1250,6539l1250,7579e" filled="f" stroked="t" strokeweight="1.1pt" strokecolor="#B2B2B2">
                <v:path arrowok="t"/>
              </v:shape>
            </v:group>
            <v:group style="position:absolute;left:6150;top:6519;width:2;height:1040" coordorigin="6150,6519" coordsize="2,1040">
              <v:shape style="position:absolute;left:6150;top:6519;width:2;height:1040" coordorigin="6150,6519" coordsize="0,1040" path="m6150,6519l6150,7559e" filled="f" stroked="t" strokeweight="1.1pt" strokecolor="#000000">
                <v:path arrowok="t"/>
              </v:shape>
            </v:group>
            <v:group style="position:absolute;left:1240;top:7569;width:4920;height:2" coordorigin="1240,7569" coordsize="4920,2">
              <v:shape style="position:absolute;left:1240;top:7569;width:4920;height:2" coordorigin="1240,7569" coordsize="4920,0" path="m1240,7569l6160,7569e" filled="f" stroked="t" strokeweight="1.1pt" strokecolor="#000000">
                <v:path arrowok="t"/>
              </v:shape>
            </v:group>
            <v:group style="position:absolute;left:1260;top:6549;width:4880;height:2" coordorigin="1260,6549" coordsize="4880,2">
              <v:shape style="position:absolute;left:1260;top:6549;width:4880;height:2" coordorigin="1260,6549" coordsize="4880,0" path="m1260,6549l6140,6549e" filled="f" stroked="t" strokeweight="1.1pt" strokecolor="#000000">
                <v:path arrowok="t"/>
              </v:shape>
            </v:group>
            <v:group style="position:absolute;left:1270;top:6559;width:2;height:1000" coordorigin="1270,6559" coordsize="2,1000">
              <v:shape style="position:absolute;left:1270;top:6559;width:2;height:1000" coordorigin="1270,6559" coordsize="0,1000" path="m1270,6559l1270,7559e" filled="f" stroked="t" strokeweight="1.1pt" strokecolor="#000000">
                <v:path arrowok="t"/>
              </v:shape>
            </v:group>
            <v:group style="position:absolute;left:6130;top:6539;width:2;height:1000" coordorigin="6130,6539" coordsize="2,1000">
              <v:shape style="position:absolute;left:6130;top:6539;width:2;height:1000" coordorigin="6130,6539" coordsize="0,1000" path="m6130,6539l6130,7539e" filled="f" stroked="t" strokeweight="1.1pt" strokecolor="#B2B2B2">
                <v:path arrowok="t"/>
              </v:shape>
            </v:group>
            <v:group style="position:absolute;left:1260;top:7549;width:4880;height:2" coordorigin="1260,7549" coordsize="4880,2">
              <v:shape style="position:absolute;left:1260;top:7549;width:4880;height:2" coordorigin="1260,7549" coordsize="4880,0" path="m1260,7549l6140,7549e" filled="f" stroked="t" strokeweight="1.1pt" strokecolor="#B2B2B2">
                <v:path arrowok="t"/>
              </v:shape>
            </v:group>
            <v:group style="position:absolute;left:9540;top:7418;width:780;height:42" coordorigin="9540,7418" coordsize="780,42">
              <v:shape style="position:absolute;left:9540;top:7418;width:780;height:42" coordorigin="9540,7418" coordsize="780,42" path="m9540,7460l10320,7460,10320,7418,9540,7418,9540,7460xe" filled="t" fillcolor="#474747" stroked="f">
                <v:path arrowok="t"/>
                <v:fill type="solid"/>
              </v:shape>
            </v:group>
            <v:group style="position:absolute;left:9540;top:7418;width:780;height:42" coordorigin="9540,7418" coordsize="780,42">
              <v:shape style="position:absolute;left:9540;top:7418;width:780;height:42" coordorigin="9540,7418" coordsize="780,42" path="m9540,7460l10320,7460,10320,7418,9540,7418,9540,7460xe" filled="t" fillcolor="#D8D8D8" stroked="f">
                <v:path arrowok="t"/>
                <v:fill type="solid"/>
              </v:shape>
            </v:group>
            <v:group style="position:absolute;left:10320;top:7418;width:800;height:42" coordorigin="10320,7418" coordsize="800,42">
              <v:shape style="position:absolute;left:10320;top:7418;width:800;height:42" coordorigin="10320,7418" coordsize="800,42" path="m10320,7460l11120,7460,11120,7418,10320,7418,10320,7460xe" filled="t" fillcolor="#474747" stroked="f">
                <v:path arrowok="t"/>
                <v:fill type="solid"/>
              </v:shape>
            </v:group>
            <v:group style="position:absolute;left:10320;top:7418;width:800;height:42" coordorigin="10320,7418" coordsize="800,42">
              <v:shape style="position:absolute;left:10320;top:7418;width:800;height:42" coordorigin="10320,7418" coordsize="800,42" path="m10320,7460l11120,7460,11120,7418,10320,7418,10320,7460xe" filled="t" fillcolor="#D8D8D8" stroked="f">
                <v:path arrowok="t"/>
                <v:fill type="solid"/>
              </v:shape>
            </v:group>
            <v:group style="position:absolute;left:9540;top:8778;width:780;height:42" coordorigin="9540,8778" coordsize="780,42">
              <v:shape style="position:absolute;left:9540;top:8778;width:780;height:42" coordorigin="9540,8778" coordsize="780,42" path="m9540,8820l10320,8820,10320,8778,9540,8778,9540,8820xe" filled="t" fillcolor="#474747" stroked="f">
                <v:path arrowok="t"/>
                <v:fill type="solid"/>
              </v:shape>
            </v:group>
            <v:group style="position:absolute;left:9540;top:8778;width:780;height:42" coordorigin="9540,8778" coordsize="780,42">
              <v:shape style="position:absolute;left:9540;top:8778;width:780;height:42" coordorigin="9540,8778" coordsize="780,42" path="m9540,8820l10320,8820,10320,8778,9540,8778,9540,8820xe" filled="t" fillcolor="#D8D8D8" stroked="f">
                <v:path arrowok="t"/>
                <v:fill type="solid"/>
              </v:shape>
            </v:group>
            <v:group style="position:absolute;left:10320;top:8778;width:800;height:42" coordorigin="10320,8778" coordsize="800,42">
              <v:shape style="position:absolute;left:10320;top:8778;width:800;height:42" coordorigin="10320,8778" coordsize="800,42" path="m10320,8820l11120,8820,11120,8778,10320,8778,10320,8820xe" filled="t" fillcolor="#474747" stroked="f">
                <v:path arrowok="t"/>
                <v:fill type="solid"/>
              </v:shape>
            </v:group>
            <v:group style="position:absolute;left:10320;top:8778;width:800;height:42" coordorigin="10320,8778" coordsize="800,42">
              <v:shape style="position:absolute;left:10320;top:8778;width:800;height:42" coordorigin="10320,8778" coordsize="800,42" path="m10320,8820l11120,8820,11120,8778,10320,8778,10320,8820xe" filled="t" fillcolor="#D8D8D8" stroked="f">
                <v:path arrowok="t"/>
                <v:fill type="solid"/>
              </v:shape>
            </v:group>
            <v:group style="position:absolute;left:1200;top:11069;width:9900;height:2" coordorigin="1200,11069" coordsize="9900,2">
              <v:shape style="position:absolute;left:1200;top:11069;width:9900;height:2" coordorigin="1200,11069" coordsize="9900,0" path="m1200,11069l11100,11069e" filled="f" stroked="t" strokeweight="1.1pt" strokecolor="#B2B2B2">
                <v:path arrowok="t"/>
              </v:shape>
            </v:group>
            <v:group style="position:absolute;left:11090;top:11059;width:2;height:220" coordorigin="11090,11059" coordsize="2,220">
              <v:shape style="position:absolute;left:11090;top:11059;width:2;height:220" coordorigin="11090,11059" coordsize="0,220" path="m11090,11059l11090,11279e" filled="f" stroked="t" strokeweight="1.1pt" strokecolor="#000000">
                <v:path arrowok="t"/>
              </v:shape>
            </v:group>
            <v:group style="position:absolute;left:1200;top:11289;width:9900;height:2" coordorigin="1200,11289" coordsize="9900,2">
              <v:shape style="position:absolute;left:1200;top:11289;width:9900;height:2" coordorigin="1200,11289" coordsize="9900,0" path="m1200,11289l11100,11289e" filled="f" stroked="t" strokeweight="1.1pt" strokecolor="#000000">
                <v:path arrowok="t"/>
              </v:shape>
            </v:group>
            <v:group style="position:absolute;left:1220;top:11089;width:9860;height:2" coordorigin="1220,11089" coordsize="9860,2">
              <v:shape style="position:absolute;left:1220;top:11089;width:9860;height:2" coordorigin="1220,11089" coordsize="9860,0" path="m1220,11089l11080,11089e" filled="f" stroked="t" strokeweight="1.1pt" strokecolor="#000000">
                <v:path arrowok="t"/>
              </v:shape>
            </v:group>
            <v:group style="position:absolute;left:1230;top:11099;width:2;height:180" coordorigin="1230,11099" coordsize="2,180">
              <v:shape style="position:absolute;left:1230;top:11099;width:2;height:180" coordorigin="1230,11099" coordsize="0,180" path="m1230,11099l1230,11279e" filled="f" stroked="t" strokeweight="1.1pt" strokecolor="#000000">
                <v:path arrowok="t"/>
              </v:shape>
            </v:group>
            <v:group style="position:absolute;left:11070;top:11079;width:2;height:180" coordorigin="11070,11079" coordsize="2,180">
              <v:shape style="position:absolute;left:11070;top:11079;width:2;height:180" coordorigin="11070,11079" coordsize="0,180" path="m11070,11079l11070,11259e" filled="f" stroked="t" strokeweight="1.1pt" strokecolor="#B2B2B2">
                <v:path arrowok="t"/>
              </v:shape>
            </v:group>
            <v:group style="position:absolute;left:1220;top:11269;width:9860;height:2" coordorigin="1220,11269" coordsize="9860,2">
              <v:shape style="position:absolute;left:1220;top:11269;width:9860;height:2" coordorigin="1220,11269" coordsize="9860,0" path="m1220,11269l11080,11269e" filled="f" stroked="t" strokeweight="1.1pt" strokecolor="#B2B2B2">
                <v:path arrowok="t"/>
              </v:shape>
            </v:group>
            <v:group style="position:absolute;left:1280;top:1709;width:800;height:2" coordorigin="1280,1709" coordsize="800,2">
              <v:shape style="position:absolute;left:1280;top:1709;width:800;height:2" coordorigin="1280,1709" coordsize="800,0" path="m1280,1709l2080,1709e" filled="f" stroked="t" strokeweight="1pt" strokecolor="#000000">
                <v:path arrowok="t"/>
              </v:shape>
              <v:shape style="position:absolute;left:1240;top:7569;width:4950;height:3450" type="#_x0000_t75">
                <v:imagedata r:id="rId77" o:title=""/>
              </v:shape>
            </v:group>
            <w10:wrap type="none"/>
          </v:group>
        </w:pict>
      </w:r>
      <w:r>
        <w:rPr>
          <w:b w:val="0"/>
          <w:bCs w:val="0"/>
          <w:color w:val="0000EE"/>
          <w:w w:val="102"/>
        </w:rPr>
      </w:r>
      <w:r>
        <w:rPr>
          <w:b w:val="0"/>
          <w:bCs w:val="0"/>
          <w:color w:val="0000EE"/>
          <w:spacing w:val="-22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op</w:t>
      </w:r>
      <w:r>
        <w:rPr>
          <w:b w:val="0"/>
          <w:bCs w:val="0"/>
          <w:color w:val="0000EE"/>
          <w:spacing w:val="0"/>
          <w:w w:val="10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5008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ldwin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ind w:left="4234" w:right="304"/>
        <w:jc w:val="center"/>
        <w:rPr>
          <w:b w:val="0"/>
          <w:bCs w:val="0"/>
        </w:rPr>
      </w:pPr>
      <w:r>
        <w:rPr/>
        <w:pict>
          <v:shape style="position:absolute;margin-left:61.974998pt;margin-top:37.436718pt;width:494.075pt;height:199.0pt;mso-position-horizontal-relative:page;mso-position-vertical-relative:paragraph;z-index:-1042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77" w:hRule="exact"/>
                    </w:trPr>
                    <w:tc>
                      <w:tcPr>
                        <w:tcW w:w="3251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common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column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simply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represen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each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percen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age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2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end-o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posi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lag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ween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643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6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57" w:right="79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535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payment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eceivable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5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565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617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across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zero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indica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Invento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324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8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272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course,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532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424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accumula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deprecia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rom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lant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760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$165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300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2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owes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suppliers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erials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services.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ulated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eciation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($70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400)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($57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176)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1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obliga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next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opera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includes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emergency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loans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used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ixed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360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124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solvent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should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9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company's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$203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892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549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amount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capi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ILITIE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chose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ayable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393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dividends.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255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710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2"/>
                            <w:w w:val="10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760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157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Liabili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272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260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tock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278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743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etained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nings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342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545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620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288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$203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892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549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0"/>
          <w:w w:val="100"/>
        </w:rPr>
        <w:t>Ba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ce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eet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420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75"/>
          <w:footerReference w:type="default" r:id="rId76"/>
          <w:pgSz w:w="12240" w:h="15840"/>
          <w:pgMar w:header="0" w:footer="790" w:top="980" w:bottom="980" w:left="260" w:right="240"/>
          <w:pgNumType w:start="18"/>
          <w:cols w:num="2" w:equalWidth="0">
            <w:col w:w="7855" w:space="855"/>
            <w:col w:w="303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company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Unmet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demand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would,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bonds,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represen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38"/>
        <w:ind w:right="3407"/>
        <w:jc w:val="center"/>
        <w:rPr>
          <w:b w:val="0"/>
          <w:bCs w:val="0"/>
        </w:rPr>
      </w:pPr>
      <w:r>
        <w:rPr>
          <w:spacing w:val="0"/>
          <w:w w:val="100"/>
        </w:rPr>
        <w:t>Cash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eme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8903" w:val="left" w:leader="none"/>
          <w:tab w:pos="9693" w:val="left" w:leader="none"/>
        </w:tabs>
        <w:spacing w:line="135" w:lineRule="exact"/>
        <w:ind w:left="13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ash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Flow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ent</w:t>
      </w:r>
      <w:r>
        <w:rPr>
          <w:rFonts w:ascii="Arial" w:hAnsi="Arial" w:cs="Arial" w:eastAsia="Arial"/>
          <w:b/>
          <w:bCs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examines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what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happened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Cash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ccount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during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w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fr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2014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after="0" w:line="135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pStyle w:val="BodyText"/>
        <w:spacing w:line="120" w:lineRule="exact" w:before="51"/>
        <w:ind w:left="1020" w:right="0"/>
        <w:jc w:val="left"/>
      </w:pPr>
      <w:r>
        <w:rPr>
          <w:b w:val="0"/>
          <w:bCs w:val="0"/>
          <w:spacing w:val="0"/>
          <w:w w:val="100"/>
        </w:rPr>
        <w:t>yea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injec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hdrawals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excellent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diagnosing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seek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unding.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example,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yourself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carrying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abundance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excess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huge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7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unexpec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</w:p>
    <w:p>
      <w:pPr>
        <w:pStyle w:val="BodyText"/>
        <w:tabs>
          <w:tab w:pos="3924" w:val="left" w:leader="none"/>
          <w:tab w:pos="4614" w:val="left" w:leader="none"/>
        </w:tabs>
        <w:spacing w:line="121" w:lineRule="exact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(Loss)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$797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733</w:t>
      </w:r>
    </w:p>
    <w:p>
      <w:pPr>
        <w:pStyle w:val="BodyText"/>
        <w:tabs>
          <w:tab w:pos="3757" w:val="left" w:leader="none"/>
          <w:tab w:pos="46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224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887</w:t>
      </w:r>
    </w:p>
    <w:p>
      <w:pPr>
        <w:pStyle w:val="BodyText"/>
        <w:tabs>
          <w:tab w:pos="4057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raordinary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gains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losses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wri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924" w:val="left" w:leader="none"/>
          <w:tab w:pos="47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ayable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$864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$596</w:t>
      </w:r>
    </w:p>
    <w:p>
      <w:pPr>
        <w:pStyle w:val="BodyText"/>
        <w:tabs>
          <w:tab w:pos="3824" w:val="left" w:leader="none"/>
          <w:tab w:pos="453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948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891)</w:t>
      </w:r>
    </w:p>
    <w:p>
      <w:pPr>
        <w:pStyle w:val="BodyText"/>
        <w:tabs>
          <w:tab w:pos="3744" w:val="left" w:leader="none"/>
          <w:tab w:pos="4714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Receivable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($1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947)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$132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57" w:val="left" w:leader="none"/>
          <w:tab w:pos="4547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opera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885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456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3677" w:val="left" w:leader="none"/>
          <w:tab w:pos="446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mprovemen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($53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460)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($40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900)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4057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Dividends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aid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57" w:val="left" w:leader="none"/>
          <w:tab w:pos="4057" w:val="left" w:leader="none"/>
          <w:tab w:pos="4614" w:val="left" w:leader="none"/>
          <w:tab w:pos="4847" w:val="left" w:leader="none"/>
        </w:tabs>
        <w:spacing w:line="120" w:lineRule="exact"/>
        <w:ind w:right="889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534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365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urchase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57" w:val="left" w:leader="none"/>
          <w:tab w:pos="45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903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789</w:t>
      </w:r>
    </w:p>
    <w:p>
      <w:pPr>
        <w:pStyle w:val="BodyText"/>
        <w:tabs>
          <w:tab w:pos="3686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66" w:val="left" w:leader="none"/>
          <w:tab w:pos="4534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(ne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$</w:t>
      </w:r>
      <w:r>
        <w:rPr>
          <w:b w:val="0"/>
          <w:bCs w:val="0"/>
          <w:spacing w:val="-9"/>
          <w:w w:val="100"/>
          <w:position w:val="8"/>
        </w:rPr>
        <w:t>1</w:t>
      </w:r>
      <w:r>
        <w:rPr>
          <w:b w:val="0"/>
          <w:bCs w:val="0"/>
          <w:spacing w:val="0"/>
          <w:w w:val="100"/>
          <w:position w:val="8"/>
        </w:rPr>
        <w:t>1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545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($3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812)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57" w:val="left" w:leader="none"/>
          <w:tab w:pos="4547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inancing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682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341</w:t>
      </w:r>
    </w:p>
    <w:p>
      <w:pPr>
        <w:tabs>
          <w:tab w:pos="3757" w:val="left" w:leader="none"/>
          <w:tab w:pos="4467" w:val="left" w:leader="none"/>
        </w:tabs>
        <w:spacing w:line="120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$16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108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($12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103)</w:t>
      </w:r>
    </w:p>
    <w:p>
      <w:pPr>
        <w:tabs>
          <w:tab w:pos="3757" w:val="left" w:leader="none"/>
          <w:tab w:pos="4547" w:val="left" w:leader="none"/>
        </w:tabs>
        <w:spacing w:line="121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$35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643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$19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535</w:t>
      </w:r>
    </w:p>
    <w:p>
      <w:pPr>
        <w:spacing w:after="0" w:line="121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  <w:cols w:num="2" w:equalWidth="0">
            <w:col w:w="5829" w:space="40"/>
            <w:col w:w="5871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epo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e</w:t>
      </w:r>
      <w:r>
        <w:rPr>
          <w:rFonts w:ascii="Arial" w:hAnsi="Arial" w:cs="Arial" w:eastAsia="Arial"/>
          <w:b/>
          <w:bCs/>
          <w:i w:val="0"/>
          <w:spacing w:val="1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78"/>
          <w:footerReference w:type="default" r:id="rId79"/>
          <w:pgSz w:w="12240" w:h="15840"/>
          <w:pgMar w:header="0" w:footer="790" w:top="1480" w:bottom="980" w:left="260" w:right="240"/>
          <w:pgNumType w:start="19"/>
        </w:sectPr>
      </w:pPr>
    </w:p>
    <w:p>
      <w:pPr>
        <w:spacing w:before="86"/>
        <w:ind w:left="0" w:right="1837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.450001pt;margin-top:14.910889pt;width:498.1pt;height:560.6pt;mso-position-horizontal-relative:page;mso-position-vertical-relative:paragraph;z-index:-10419" coordorigin="1189,298" coordsize="9962,1121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1160" coordorigin="1210,339" coordsize="2,11160">
              <v:shape style="position:absolute;left:1210;top:339;width:2;height:11160" coordorigin="1210,339" coordsize="0,11160" path="m1210,339l1210,11499e" filled="f" stroked="t" strokeweight="1.1pt" strokecolor="#B2B2B2">
                <v:path arrowok="t"/>
              </v:shape>
            </v:group>
            <v:group style="position:absolute;left:11100;top:319;width:2;height:6700" coordorigin="11100,319" coordsize="2,6700">
              <v:shape style="position:absolute;left:11100;top:319;width:2;height:6700" coordorigin="11100,319" coordsize="0,6700" path="m11100,319l11100,7019e" filled="f" stroked="t" strokeweight="2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00;height:2" coordorigin="1200,649" coordsize="9900,2">
              <v:shape style="position:absolute;left:1200;top:649;width:9900;height:2" coordorigin="1200,649" coordsize="9900,0" path="m1200,649l11100,649e" filled="f" stroked="t" strokeweight="1.1pt" strokecolor="#B2B2B2">
                <v:path arrowok="t"/>
              </v:shape>
            </v:group>
            <v:group style="position:absolute;left:1200;top:7029;width:9900;height:2" coordorigin="1200,7029" coordsize="9900,2">
              <v:shape style="position:absolute;left:1200;top:7029;width:9900;height:2" coordorigin="1200,7029" coordsize="9900,0" path="m1200,7029l11100,7029e" filled="f" stroked="t" strokeweight="1.1pt" strokecolor="#000000">
                <v:path arrowok="t"/>
              </v:shape>
            </v:group>
            <v:group style="position:absolute;left:1220;top:669;width:9860;height:2" coordorigin="1220,669" coordsize="9860,2">
              <v:shape style="position:absolute;left:1220;top:669;width:9860;height:2" coordorigin="1220,669" coordsize="9860,0" path="m1220,669l11080,669e" filled="f" stroked="t" strokeweight="1.1pt" strokecolor="#000000">
                <v:path arrowok="t"/>
              </v:shape>
            </v:group>
            <v:group style="position:absolute;left:1230;top:679;width:2;height:6340" coordorigin="1230,679" coordsize="2,6340">
              <v:shape style="position:absolute;left:1230;top:679;width:2;height:6340" coordorigin="1230,679" coordsize="0,6340" path="m1230,679l1230,7019e" filled="f" stroked="t" strokeweight="1.1pt" strokecolor="#000000">
                <v:path arrowok="t"/>
              </v:shape>
            </v:group>
            <v:group style="position:absolute;left:11070;top:659;width:2;height:6340" coordorigin="11070,659" coordsize="2,6340">
              <v:shape style="position:absolute;left:11070;top:659;width:2;height:6340" coordorigin="11070,659" coordsize="0,6340" path="m11070,659l11070,6999e" filled="f" stroked="t" strokeweight="1.1pt" strokecolor="#B2B2B2">
                <v:path arrowok="t"/>
              </v:shape>
            </v:group>
            <v:group style="position:absolute;left:1220;top:7009;width:9860;height:2" coordorigin="1220,7009" coordsize="9860,2">
              <v:shape style="position:absolute;left:1220;top:7009;width:9860;height:2" coordorigin="1220,7009" coordsize="9860,0" path="m1220,7009l11080,7009e" filled="f" stroked="t" strokeweight="1.1pt" strokecolor="#B2B2B2">
                <v:path arrowok="t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474747" stroked="f">
                <v:path arrowok="t"/>
                <v:fill type="solid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D8D8D8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474747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D8D8D8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474747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D8D8D8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474747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D8D8D8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474747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D8D8D8" stroked="f">
                <v:path arrowok="t"/>
                <v:fill type="solid"/>
              </v:shape>
            </v:group>
            <v:group style="position:absolute;left:6780;top:1938;width:860;height:42" coordorigin="6780,1938" coordsize="860,42">
              <v:shape style="position:absolute;left:6780;top:1938;width:860;height:42" coordorigin="6780,1938" coordsize="860,42" path="m6780,1980l7640,1980,7640,1938,6780,1938,6780,1980xe" filled="t" fillcolor="#474747" stroked="f">
                <v:path arrowok="t"/>
                <v:fill type="solid"/>
              </v:shape>
            </v:group>
            <v:group style="position:absolute;left:6780;top:1938;width:860;height:42" coordorigin="6780,1938" coordsize="860,42">
              <v:shape style="position:absolute;left:6780;top:1938;width:860;height:42" coordorigin="6780,1938" coordsize="860,42" path="m6780,1980l7640,1980,7640,1938,6780,1938,6780,1980xe" filled="t" fillcolor="#D8D8D8" stroked="f">
                <v:path arrowok="t"/>
                <v:fill type="solid"/>
              </v:shape>
            </v:group>
            <v:group style="position:absolute;left:7640;top:1938;width:840;height:42" coordorigin="7640,1938" coordsize="840,42">
              <v:shape style="position:absolute;left:7640;top:1938;width:840;height:42" coordorigin="7640,1938" coordsize="840,42" path="m7640,1980l8480,1980,8480,1938,7640,1938,7640,1980xe" filled="t" fillcolor="#474747" stroked="f">
                <v:path arrowok="t"/>
                <v:fill type="solid"/>
              </v:shape>
            </v:group>
            <v:group style="position:absolute;left:7640;top:1938;width:840;height:42" coordorigin="7640,1938" coordsize="840,42">
              <v:shape style="position:absolute;left:7640;top:1938;width:840;height:42" coordorigin="7640,1938" coordsize="840,42" path="m7640,1980l8480,1980,8480,1938,7640,1938,7640,1980xe" filled="t" fillcolor="#D8D8D8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474747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D8D8D8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474747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D8D8D8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474747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D8D8D8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474747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D8D8D8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474747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D8D8D8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474747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D8D8D8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474747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D8D8D8" stroked="f">
                <v:path arrowok="t"/>
                <v:fill type="solid"/>
              </v:shape>
            </v:group>
            <v:group style="position:absolute;left:6780;top:3298;width:860;height:42" coordorigin="6780,3298" coordsize="860,42">
              <v:shape style="position:absolute;left:6780;top:3298;width:860;height:42" coordorigin="6780,3298" coordsize="860,42" path="m6780,3340l7640,3340,7640,3298,6780,3298,6780,3340xe" filled="t" fillcolor="#474747" stroked="f">
                <v:path arrowok="t"/>
                <v:fill type="solid"/>
              </v:shape>
            </v:group>
            <v:group style="position:absolute;left:6780;top:3298;width:860;height:42" coordorigin="6780,3298" coordsize="860,42">
              <v:shape style="position:absolute;left:6780;top:3298;width:860;height:42" coordorigin="6780,3298" coordsize="860,42" path="m6780,3340l7640,3340,7640,3298,6780,3298,6780,3340xe" filled="t" fillcolor="#D8D8D8" stroked="f">
                <v:path arrowok="t"/>
                <v:fill type="solid"/>
              </v:shape>
            </v:group>
            <v:group style="position:absolute;left:7640;top:3298;width:840;height:42" coordorigin="7640,3298" coordsize="840,42">
              <v:shape style="position:absolute;left:7640;top:3298;width:840;height:42" coordorigin="7640,3298" coordsize="840,42" path="m7640,3340l8480,3340,8480,3298,7640,3298,7640,3340xe" filled="t" fillcolor="#474747" stroked="f">
                <v:path arrowok="t"/>
                <v:fill type="solid"/>
              </v:shape>
            </v:group>
            <v:group style="position:absolute;left:7640;top:3298;width:840;height:42" coordorigin="7640,3298" coordsize="840,42">
              <v:shape style="position:absolute;left:7640;top:3298;width:840;height:42" coordorigin="7640,3298" coordsize="840,42" path="m7640,3340l8480,3340,8480,3298,7640,3298,7640,3340xe" filled="t" fillcolor="#D8D8D8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474747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D8D8D8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474747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D8D8D8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474747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D8D8D8" stroked="f">
                <v:path arrowok="t"/>
                <v:fill type="solid"/>
              </v:shape>
            </v:group>
            <v:group style="position:absolute;left:1240;top:3649;width:6560;height:2" coordorigin="1240,3649" coordsize="6560,2">
              <v:shape style="position:absolute;left:1240;top:3649;width:6560;height:2" coordorigin="1240,3649" coordsize="6560,0" path="m1240,3649l7800,3649e" filled="f" stroked="t" strokeweight="1.1pt" strokecolor="#B2B2B2">
                <v:path arrowok="t"/>
              </v:shape>
            </v:group>
            <v:group style="position:absolute;left:1250;top:3659;width:2;height:1620" coordorigin="1250,3659" coordsize="2,1620">
              <v:shape style="position:absolute;left:1250;top:3659;width:2;height:1620" coordorigin="1250,3659" coordsize="0,1620" path="m1250,3659l1250,5279e" filled="f" stroked="t" strokeweight="1.1pt" strokecolor="#B2B2B2">
                <v:path arrowok="t"/>
              </v:shape>
            </v:group>
            <v:group style="position:absolute;left:7790;top:3639;width:2;height:1620" coordorigin="7790,3639" coordsize="2,1620">
              <v:shape style="position:absolute;left:7790;top:3639;width:2;height:1620" coordorigin="7790,3639" coordsize="0,1620" path="m7790,3639l7790,5259e" filled="f" stroked="t" strokeweight="1.1pt" strokecolor="#000000">
                <v:path arrowok="t"/>
              </v:shape>
            </v:group>
            <v:group style="position:absolute;left:1240;top:5269;width:6560;height:2" coordorigin="1240,5269" coordsize="6560,2">
              <v:shape style="position:absolute;left:1240;top:5269;width:6560;height:2" coordorigin="1240,5269" coordsize="6560,0" path="m1240,5269l7800,5269e" filled="f" stroked="t" strokeweight="1.1pt" strokecolor="#000000">
                <v:path arrowok="t"/>
              </v:shape>
            </v:group>
            <v:group style="position:absolute;left:1260;top:3669;width:6520;height:2" coordorigin="1260,3669" coordsize="6520,2">
              <v:shape style="position:absolute;left:1260;top:3669;width:6520;height:2" coordorigin="1260,3669" coordsize="6520,0" path="m1260,3669l7780,3669e" filled="f" stroked="t" strokeweight="1.1pt" strokecolor="#000000">
                <v:path arrowok="t"/>
              </v:shape>
            </v:group>
            <v:group style="position:absolute;left:1270;top:3679;width:2;height:1580" coordorigin="1270,3679" coordsize="2,1580">
              <v:shape style="position:absolute;left:1270;top:3679;width:2;height:1580" coordorigin="1270,3679" coordsize="0,1580" path="m1270,3679l1270,5259e" filled="f" stroked="t" strokeweight="1.1pt" strokecolor="#000000">
                <v:path arrowok="t"/>
              </v:shape>
            </v:group>
            <v:group style="position:absolute;left:7770;top:3659;width:2;height:1580" coordorigin="7770,3659" coordsize="2,1580">
              <v:shape style="position:absolute;left:7770;top:3659;width:2;height:1580" coordorigin="7770,3659" coordsize="0,1580" path="m7770,3659l7770,5239e" filled="f" stroked="t" strokeweight="1.1pt" strokecolor="#B2B2B2">
                <v:path arrowok="t"/>
              </v:shape>
            </v:group>
            <v:group style="position:absolute;left:1260;top:5249;width:6520;height:2" coordorigin="1260,5249" coordsize="6520,2">
              <v:shape style="position:absolute;left:1260;top:5249;width:6520;height:2" coordorigin="1260,5249" coordsize="6520,0" path="m1260,5249l7780,5249e" filled="f" stroked="t" strokeweight="1.1pt" strokecolor="#B2B2B2">
                <v:path arrowok="t"/>
              </v:shape>
            </v:group>
            <v:group style="position:absolute;left:1200;top:7049;width:9940;height:2" coordorigin="1200,7049" coordsize="9940,2">
              <v:shape style="position:absolute;left:1200;top:7049;width:9940;height:2" coordorigin="1200,7049" coordsize="9940,0" path="m1200,7049l11140,7049e" filled="f" stroked="t" strokeweight="1.1pt" strokecolor="#B2B2B2">
                <v:path arrowok="t"/>
              </v:shape>
            </v:group>
            <v:group style="position:absolute;left:11130;top:7059;width:2;height:4440" coordorigin="11130,7059" coordsize="2,4440">
              <v:shape style="position:absolute;left:11130;top:7059;width:2;height:4440" coordorigin="11130,7059" coordsize="0,4440" path="m11130,7059l11130,11499e" filled="f" stroked="t" strokeweight="1.1pt" strokecolor="#000000">
                <v:path arrowok="t"/>
              </v:shape>
            </v:group>
            <v:group style="position:absolute;left:1220;top:7069;width:9900;height:2" coordorigin="1220,7069" coordsize="9900,2">
              <v:shape style="position:absolute;left:1220;top:7069;width:9900;height:2" coordorigin="1220,7069" coordsize="9900,0" path="m1220,7069l11120,7069e" filled="f" stroked="t" strokeweight="1.1pt" strokecolor="#000000">
                <v:path arrowok="t"/>
              </v:shape>
            </v:group>
            <v:group style="position:absolute;left:1230;top:7079;width:2;height:4400" coordorigin="1230,7079" coordsize="2,4400">
              <v:shape style="position:absolute;left:1230;top:7079;width:2;height:4400" coordorigin="1230,7079" coordsize="0,4400" path="m1230,7079l1230,11479e" filled="f" stroked="t" strokeweight="1.1pt" strokecolor="#000000">
                <v:path arrowok="t"/>
              </v:shape>
            </v:group>
            <v:group style="position:absolute;left:6150;top:7059;width:2;height:4400" coordorigin="6150,7059" coordsize="2,4400">
              <v:shape style="position:absolute;left:6150;top:7059;width:2;height:4400" coordorigin="6150,7059" coordsize="0,4400" path="m6150,7059l6150,11459e" filled="f" stroked="t" strokeweight="1.1pt" strokecolor="#B2B2B2">
                <v:path arrowok="t"/>
              </v:shape>
            </v:group>
            <v:group style="position:absolute;left:1220;top:9029;width:9900;height:2" coordorigin="1220,9029" coordsize="9900,2">
              <v:shape style="position:absolute;left:1220;top:9029;width:9900;height:2" coordorigin="1220,9029" coordsize="9900,0" path="m1220,9029l11120,9029e" filled="f" stroked="t" strokeweight="1.1pt" strokecolor="#B2B2B2">
                <v:path arrowok="t"/>
              </v:shape>
            </v:group>
            <v:group style="position:absolute;left:6170;top:7079;width:2;height:4400" coordorigin="6170,7079" coordsize="2,4400">
              <v:shape style="position:absolute;left:6170;top:7079;width:2;height:4400" coordorigin="6170,7079" coordsize="0,4400" path="m6170,7079l6170,11479e" filled="f" stroked="t" strokeweight="1.1pt" strokecolor="#000000">
                <v:path arrowok="t"/>
              </v:shape>
            </v:group>
            <v:group style="position:absolute;left:11110;top:7059;width:2;height:4400" coordorigin="11110,7059" coordsize="2,4400">
              <v:shape style="position:absolute;left:11110;top:7059;width:2;height:4400" coordorigin="11110,7059" coordsize="0,4400" path="m11110,7059l11110,11459e" filled="f" stroked="t" strokeweight="1.1pt" strokecolor="#B2B2B2">
                <v:path arrowok="t"/>
              </v:shape>
            </v:group>
            <v:group style="position:absolute;left:1220;top:9049;width:9900;height:2" coordorigin="1220,9049" coordsize="9900,2">
              <v:shape style="position:absolute;left:1220;top:9049;width:9900;height:2" coordorigin="1220,9049" coordsize="9900,0" path="m1220,9049l11120,9049e" filled="f" stroked="t" strokeweight="1.1pt" strokecolor="#000000">
                <v:path arrowok="t"/>
              </v:shape>
            </v:group>
            <v:group style="position:absolute;left:1220;top:11469;width:9900;height:2" coordorigin="1220,11469" coordsize="9900,2">
              <v:shape style="position:absolute;left:1220;top:11469;width:9900;height:2" coordorigin="1220,11469" coordsize="9900,0" path="m1220,11469l11120,11469e" filled="f" stroked="t" strokeweight="1.1pt" strokecolor="#B2B2B2">
                <v:path arrowok="t"/>
              </v:shape>
              <v:shape style="position:absolute;left:7795;top:4589;width:3225;height:2400" type="#_x0000_t75">
                <v:imagedata r:id="rId82" o:title=""/>
              </v:shape>
              <v:shape style="position:absolute;left:1240;top:7069;width:4905;height:1950" type="#_x0000_t75">
                <v:imagedata r:id="rId83" o:title=""/>
              </v:shape>
              <v:shape style="position:absolute;left:6185;top:7069;width:4905;height:1950" type="#_x0000_t75">
                <v:imagedata r:id="rId84" o:title=""/>
              </v:shape>
              <v:shape style="position:absolute;left:1240;top:9509;width:4905;height:1950" type="#_x0000_t75">
                <v:imagedata r:id="rId85" o:title=""/>
              </v:shape>
              <v:shape style="position:absolute;left:6185;top:9509;width:4905;height:1950" type="#_x0000_t75">
                <v:imagedata r:id="rId86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EE"/>
          <w:w w:val="102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0000EE"/>
          <w:spacing w:val="-22"/>
          <w:w w:val="100"/>
          <w:sz w:val="19"/>
          <w:szCs w:val="19"/>
          <w:u w:val="single" w:color="0000EE"/>
        </w:rPr>
        <w:t>T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0"/>
          <w:sz w:val="19"/>
          <w:szCs w:val="19"/>
          <w:u w:val="single" w:color="0000EE"/>
        </w:rPr>
        <w:t>op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2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tabs>
          <w:tab w:pos="5008" w:val="left" w:leader="none"/>
          <w:tab w:pos="7224" w:val="left" w:leader="none"/>
        </w:tabs>
        <w:spacing w:line="302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B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a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ldwin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74" w:lineRule="exact"/>
        <w:ind w:left="4352" w:right="467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nco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ent</w:t>
      </w:r>
      <w:r>
        <w:rPr>
          <w:rFonts w:ascii="Arial" w:hAnsi="Arial" w:cs="Arial" w:eastAsia="Arial"/>
          <w:b w:val="0"/>
          <w:bCs w:val="0"/>
          <w:spacing w:val="0"/>
          <w:w w:val="100"/>
          <w:sz w:val="27"/>
          <w:szCs w:val="27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41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80"/>
          <w:footerReference w:type="default" r:id="rId81"/>
          <w:pgSz w:w="12240" w:h="15840"/>
          <w:pgMar w:header="0" w:footer="790" w:top="980" w:bottom="980" w:left="260" w:right="240"/>
          <w:pgNumType w:start="20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858" w:val="left" w:leader="none"/>
          <w:tab w:pos="3754" w:val="left" w:leader="none"/>
          <w:tab w:pos="4510" w:val="left" w:leader="none"/>
          <w:tab w:pos="5392" w:val="left" w:leader="none"/>
          <w:tab w:pos="6348" w:val="left" w:leader="none"/>
          <w:tab w:pos="7130" w:val="left" w:leader="none"/>
        </w:tabs>
        <w:spacing w:before="44"/>
        <w:ind w:left="1396" w:right="0"/>
        <w:jc w:val="left"/>
      </w:pP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1"/>
          <w:w w:val="100"/>
        </w:rPr>
        <w:t>: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uzz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rat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aker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ead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id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old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                                         </w:t>
      </w:r>
      <w:r>
        <w:rPr>
          <w:rFonts w:ascii="Arial" w:hAnsi="Arial" w:cs="Arial" w:eastAsia="Arial"/>
          <w:b/>
          <w:bCs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$24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021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$41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814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$30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671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$28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604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$15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596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         </w:t>
      </w:r>
      <w:r>
        <w:rPr>
          <w:rFonts w:ascii="Arial" w:hAnsi="Arial" w:cs="Arial" w:eastAsia="Arial"/>
          <w:b w:val="0"/>
          <w:bCs w:val="0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$0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6"/>
        <w:spacing w:line="137" w:lineRule="exact"/>
        <w:ind w:left="980" w:right="5523"/>
        <w:jc w:val="both"/>
        <w:rPr>
          <w:b w:val="0"/>
          <w:bCs w:val="0"/>
        </w:rPr>
      </w:pPr>
      <w:r>
        <w:rPr>
          <w:spacing w:val="-7"/>
          <w:w w:val="100"/>
        </w:rPr>
        <w:t>V</w:t>
      </w:r>
      <w:r>
        <w:rPr>
          <w:spacing w:val="0"/>
          <w:w w:val="100"/>
        </w:rPr>
        <w:t>ar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120" w:lineRule="exact"/>
        <w:ind w:left="980" w:right="0"/>
        <w:jc w:val="both"/>
      </w:pP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                     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226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918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591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158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293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erial</w:t>
      </w:r>
      <w:r>
        <w:rPr>
          <w:b w:val="0"/>
          <w:bCs w:val="0"/>
          <w:spacing w:val="0"/>
          <w:w w:val="100"/>
        </w:rPr>
        <w:t>                 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780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508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065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420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281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                      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$122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$60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$379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$438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9"/>
          <w:w w:val="100"/>
        </w:rPr>
        <w:t>V</w:t>
      </w:r>
      <w:r>
        <w:rPr>
          <w:b w:val="0"/>
          <w:bCs w:val="0"/>
          <w:spacing w:val="0"/>
          <w:w w:val="100"/>
        </w:rPr>
        <w:t>ariable</w:t>
      </w:r>
      <w:r>
        <w:rPr>
          <w:b w:val="0"/>
          <w:bCs w:val="0"/>
          <w:spacing w:val="0"/>
          <w:w w:val="100"/>
        </w:rPr>
        <w:t>                       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$12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128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$30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486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035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017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574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spacing w:line="123" w:lineRule="exact"/>
        <w:ind w:left="0" w:right="0"/>
        <w:jc w:val="righ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spacing w:line="123" w:lineRule="exact"/>
        <w:ind w:left="174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</w:p>
    <w:p>
      <w:pPr>
        <w:spacing w:after="0" w:line="123" w:lineRule="exact"/>
        <w:jc w:val="left"/>
        <w:sectPr>
          <w:type w:val="continuous"/>
          <w:pgSz w:w="12240" w:h="15840"/>
          <w:pgMar w:top="1120" w:bottom="980" w:left="260" w:right="240"/>
          <w:cols w:num="3" w:equalWidth="0">
            <w:col w:w="7371" w:space="1440"/>
            <w:col w:w="1248" w:space="40"/>
            <w:col w:w="1641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700" w:val="left" w:leader="none"/>
          <w:tab w:pos="3549" w:val="left" w:leader="none"/>
          <w:tab w:pos="4389" w:val="left" w:leader="none"/>
          <w:tab w:pos="5238" w:val="left" w:leader="none"/>
          <w:tab w:pos="6154" w:val="left" w:leader="none"/>
          <w:tab w:pos="7237" w:val="left" w:leader="none"/>
        </w:tabs>
        <w:ind w:left="980" w:right="0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893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329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636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587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022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6"/>
        <w:spacing w:line="137" w:lineRule="exact" w:before="84"/>
        <w:ind w:left="980" w:right="0"/>
        <w:jc w:val="left"/>
        <w:rPr>
          <w:b w:val="0"/>
          <w:bCs w:val="0"/>
        </w:rPr>
      </w:pPr>
      <w:r>
        <w:rPr/>
        <w:pict>
          <v:shape style="position:absolute;margin-left:488.887512pt;margin-top:-70.611320pt;width:64.115176pt;height:68.57736pt;mso-position-horizontal-relative:page;mso-position-vertical-relative:paragraph;z-index:-1041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9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706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4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186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054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$999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239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467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4.100006pt;margin-top:-72.033958pt;width:53.930723pt;height:70pt;mso-position-horizontal-relative:page;mso-position-vertical-relative:paragraph;z-index:-1041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20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  <w:w w:val="100"/>
        </w:rPr>
        <w:t>P</w:t>
      </w:r>
      <w:r>
        <w:rPr>
          <w:spacing w:val="0"/>
          <w:w w:val="100"/>
        </w:rPr>
        <w:t>er</w:t>
      </w:r>
      <w:r>
        <w:rPr>
          <w:spacing w:val="-1"/>
          <w:w w:val="100"/>
        </w:rPr>
        <w:t>io</w:t>
      </w:r>
      <w:r>
        <w:rPr>
          <w:spacing w:val="0"/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2758" w:val="left" w:leader="none"/>
          <w:tab w:pos="3607" w:val="left" w:leader="none"/>
          <w:tab w:pos="3841" w:val="left" w:leader="none"/>
          <w:tab w:pos="4456" w:val="left" w:leader="none"/>
          <w:tab w:pos="5305" w:val="left" w:leader="none"/>
          <w:tab w:pos="5405" w:val="left" w:leader="none"/>
          <w:tab w:pos="6154" w:val="left" w:leader="none"/>
          <w:tab w:pos="6254" w:val="left" w:leader="none"/>
          <w:tab w:pos="7003" w:val="left" w:leader="none"/>
          <w:tab w:pos="7237" w:val="left" w:leader="none"/>
          <w:tab w:pos="8081" w:val="left" w:leader="none"/>
          <w:tab w:pos="8926" w:val="left" w:leader="none"/>
          <w:tab w:pos="9624" w:val="left" w:leader="none"/>
          <w:tab w:pos="10486" w:val="left" w:leader="none"/>
        </w:tabs>
        <w:spacing w:line="120" w:lineRule="exact"/>
        <w:ind w:left="980" w:right="980"/>
        <w:jc w:val="lef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667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357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224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4%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SG&amp;A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$973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$977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$250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pStyle w:val="BodyText"/>
        <w:tabs>
          <w:tab w:pos="2758" w:val="left" w:leader="none"/>
          <w:tab w:pos="3607" w:val="left" w:leader="none"/>
          <w:tab w:pos="4456" w:val="left" w:leader="none"/>
          <w:tab w:pos="5305" w:val="left" w:leader="none"/>
          <w:tab w:pos="6154" w:val="left" w:leader="none"/>
          <w:tab w:pos="6254" w:val="left" w:leader="none"/>
          <w:tab w:pos="7237" w:val="left" w:leader="none"/>
          <w:tab w:pos="8081" w:val="left" w:leader="none"/>
          <w:tab w:pos="8926" w:val="left" w:leader="none"/>
          <w:tab w:pos="9691" w:val="left" w:leader="none"/>
          <w:tab w:pos="10486" w:val="left" w:leader="none"/>
        </w:tabs>
        <w:spacing w:line="120" w:lineRule="exact"/>
        <w:ind w:left="1113" w:right="980"/>
        <w:jc w:val="center"/>
      </w:pP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$900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</w:p>
    <w:p>
      <w:pPr>
        <w:pStyle w:val="BodyText"/>
        <w:tabs>
          <w:tab w:pos="2767" w:val="left" w:leader="none"/>
          <w:tab w:pos="2858" w:val="left" w:leader="none"/>
          <w:tab w:pos="3607" w:val="left" w:leader="none"/>
          <w:tab w:pos="4456" w:val="left" w:leader="none"/>
          <w:tab w:pos="5305" w:val="left" w:leader="none"/>
          <w:tab w:pos="5405" w:val="left" w:leader="none"/>
          <w:tab w:pos="6154" w:val="left" w:leader="none"/>
          <w:tab w:pos="6254" w:val="left" w:leader="none"/>
          <w:tab w:pos="7003" w:val="left" w:leader="none"/>
          <w:tab w:pos="7237" w:val="left" w:leader="none"/>
          <w:tab w:pos="8081" w:val="left" w:leader="none"/>
          <w:tab w:pos="8926" w:val="left" w:leader="none"/>
          <w:tab w:pos="9624" w:val="left" w:leader="none"/>
          <w:tab w:pos="10419" w:val="left" w:leader="none"/>
        </w:tabs>
        <w:spacing w:line="120" w:lineRule="exact"/>
        <w:ind w:left="980" w:right="980" w:firstLine="133"/>
        <w:jc w:val="left"/>
      </w:pPr>
      <w:r>
        <w:rPr>
          <w:b w:val="0"/>
          <w:bCs w:val="0"/>
          <w:spacing w:val="0"/>
          <w:w w:val="100"/>
        </w:rPr>
        <w:t>Admin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$393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$685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$502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$468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$255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Period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535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125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695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813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278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5%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758" w:val="left" w:leader="none"/>
          <w:tab w:pos="3607" w:val="left" w:leader="none"/>
          <w:tab w:pos="4465" w:val="left" w:leader="none"/>
          <w:tab w:pos="5305" w:val="left" w:leader="none"/>
          <w:tab w:pos="6174" w:val="left" w:leader="none"/>
          <w:tab w:pos="6923" w:val="left" w:leader="none"/>
          <w:tab w:pos="8081" w:val="left" w:leader="none"/>
          <w:tab w:pos="8926" w:val="left" w:leader="none"/>
          <w:tab w:pos="9624" w:val="left" w:leader="none"/>
          <w:tab w:pos="10419" w:val="left" w:leader="none"/>
        </w:tabs>
        <w:ind w:left="980"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783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794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892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($791)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190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</w:p>
    <w:p>
      <w:pPr>
        <w:spacing w:after="0"/>
        <w:jc w:val="left"/>
        <w:sectPr>
          <w:type w:val="continuous"/>
          <w:pgSz w:w="12240" w:h="15840"/>
          <w:pgMar w:top="1120" w:bottom="980" w:left="260" w:right="24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20" w:lineRule="exact"/>
        <w:ind w:left="1020" w:right="0"/>
        <w:jc w:val="left"/>
      </w:pP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ions: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price.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incurred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sold.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ve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Carry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unsold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goods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Calcula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raigh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-line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15-year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value.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R&amp;D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ts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expendi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dminis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overhead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ions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Charges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egories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M.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bankers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brokerage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irms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issue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consul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assess.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e-o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experience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elimina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line.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appears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ually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arnings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Sho</w:t>
      </w:r>
      <w:r>
        <w:rPr>
          <w:rFonts w:ascii="Arial" w:hAnsi="Arial" w:cs="Arial" w:eastAsia="Arial"/>
          <w:b/>
          <w:bCs/>
          <w:spacing w:val="0"/>
          <w:w w:val="100"/>
        </w:rPr>
        <w:t>rt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due,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Lon</w:t>
      </w:r>
      <w:r>
        <w:rPr>
          <w:rFonts w:ascii="Arial" w:hAnsi="Arial" w:cs="Arial" w:eastAsia="Arial"/>
          <w:b/>
          <w:bCs/>
          <w:spacing w:val="0"/>
          <w:w w:val="100"/>
        </w:rPr>
        <w:t>g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anding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axe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</w:t>
      </w:r>
      <w:r>
        <w:rPr>
          <w:rFonts w:ascii="Arial" w:hAnsi="Arial" w:cs="Arial" w:eastAsia="Arial"/>
          <w:b/>
          <w:bCs/>
          <w:spacing w:val="0"/>
          <w:w w:val="100"/>
        </w:rPr>
        <w:t>ar</w:t>
      </w:r>
      <w:r>
        <w:rPr>
          <w:rFonts w:ascii="Arial" w:hAnsi="Arial" w:cs="Arial" w:eastAsia="Arial"/>
          <w:b/>
          <w:bCs/>
          <w:spacing w:val="-1"/>
          <w:w w:val="100"/>
        </w:rPr>
        <w:t>ing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employees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minus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sharing.</w:t>
      </w:r>
    </w:p>
    <w:p>
      <w:pPr>
        <w:spacing w:line="220" w:lineRule="exact" w:before="2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230" w:val="left" w:leader="none"/>
          <w:tab w:pos="3003" w:val="left" w:leader="none"/>
        </w:tabs>
        <w:spacing w:line="137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Ot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672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</w:p>
    <w:p>
      <w:pPr>
        <w:pStyle w:val="BodyText"/>
        <w:tabs>
          <w:tab w:pos="2163" w:val="left" w:leader="none"/>
          <w:tab w:pos="2945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EBI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518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pStyle w:val="BodyText"/>
        <w:tabs>
          <w:tab w:pos="2230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891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</w:p>
    <w:p>
      <w:pPr>
        <w:pStyle w:val="BodyText"/>
        <w:tabs>
          <w:tab w:pos="2163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376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4%</w:t>
      </w:r>
    </w:p>
    <w:p>
      <w:pPr>
        <w:pStyle w:val="BodyText"/>
        <w:tabs>
          <w:tab w:pos="2330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$438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3%</w:t>
      </w:r>
    </w:p>
    <w:p>
      <w:pPr>
        <w:pStyle w:val="BodyText"/>
        <w:tabs>
          <w:tab w:pos="2397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haring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pStyle w:val="BodyText"/>
        <w:tabs>
          <w:tab w:pos="2330" w:val="left" w:leader="none"/>
          <w:tab w:pos="3003" w:val="left" w:leader="none"/>
        </w:tabs>
        <w:spacing w:line="121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$797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6%</w:t>
      </w:r>
    </w:p>
    <w:p>
      <w:pPr>
        <w:spacing w:after="0" w:line="121" w:lineRule="exact"/>
        <w:jc w:val="left"/>
        <w:sectPr>
          <w:type w:val="continuous"/>
          <w:pgSz w:w="12240" w:h="15840"/>
          <w:pgMar w:top="1120" w:bottom="980" w:left="260" w:right="240"/>
          <w:cols w:num="2" w:equalWidth="0">
            <w:col w:w="7443" w:space="40"/>
            <w:col w:w="4257"/>
          </w:cols>
        </w:sectPr>
      </w:pPr>
    </w:p>
    <w:p>
      <w:pPr>
        <w:spacing w:line="70" w:lineRule="exact" w:before="9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Annu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i w:val="0"/>
                <w:spacing w:val="12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</w:tbl>
    <w:p>
      <w:pPr>
        <w:spacing w:line="255" w:lineRule="exact"/>
        <w:ind w:left="5495" w:right="55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9.450001pt;margin-top:13.9pt;width:496.1pt;height:47.1pt;mso-position-horizontal-relative:page;mso-position-vertical-relative:paragraph;z-index:-10415" coordorigin="1189,278" coordsize="9922,942">
            <v:group style="position:absolute;left:1200;top:299;width:9900;height:2" coordorigin="1200,299" coordsize="9900,2">
              <v:shape style="position:absolute;left:1200;top:299;width:9900;height:2" coordorigin="1200,299" coordsize="9900,0" path="m1200,299l11100,299e" filled="f" stroked="t" strokeweight="1.1pt" strokecolor="#B2B2B2">
                <v:path arrowok="t"/>
              </v:shape>
            </v:group>
            <v:group style="position:absolute;left:1210;top:309;width:2;height:900" coordorigin="1210,309" coordsize="2,900">
              <v:shape style="position:absolute;left:1210;top:309;width:2;height:900" coordorigin="1210,309" coordsize="0,900" path="m1210,309l1210,1209e" filled="f" stroked="t" strokeweight="1.1pt" strokecolor="#B2B2B2">
                <v:path arrowok="t"/>
              </v:shape>
            </v:group>
            <v:group style="position:absolute;left:11090;top:289;width:2;height:900" coordorigin="11090,289" coordsize="2,900">
              <v:shape style="position:absolute;left:11090;top:289;width:2;height:900" coordorigin="11090,289" coordsize="0,900" path="m11090,289l11090,1189e" filled="f" stroked="t" strokeweight="1.1pt" strokecolor="#000000">
                <v:path arrowok="t"/>
              </v:shape>
            </v:group>
            <v:group style="position:absolute;left:1200;top:1199;width:9900;height:2" coordorigin="1200,1199" coordsize="9900,2">
              <v:shape style="position:absolute;left:1200;top:1199;width:9900;height:2" coordorigin="1200,1199" coordsize="9900,0" path="m1200,1199l11100,1199e" filled="f" stroked="t" strokeweight="1.1pt" strokecolor="#000000">
                <v:path arrowok="t"/>
              </v:shape>
            </v:group>
            <v:group style="position:absolute;left:1220;top:319;width:9860;height:2" coordorigin="1220,319" coordsize="9860,2">
              <v:shape style="position:absolute;left:1220;top:319;width:9860;height:2" coordorigin="1220,319" coordsize="9860,0" path="m1220,319l11080,319e" filled="f" stroked="t" strokeweight="1.1pt" strokecolor="#000000">
                <v:path arrowok="t"/>
              </v:shape>
            </v:group>
            <v:group style="position:absolute;left:1230;top:329;width:2;height:860" coordorigin="1230,329" coordsize="2,860">
              <v:shape style="position:absolute;left:1230;top:329;width:2;height:860" coordorigin="1230,329" coordsize="0,860" path="m1230,329l1230,1189e" filled="f" stroked="t" strokeweight="1.1pt" strokecolor="#000000">
                <v:path arrowok="t"/>
              </v:shape>
            </v:group>
            <v:group style="position:absolute;left:11070;top:309;width:2;height:860" coordorigin="11070,309" coordsize="2,860">
              <v:shape style="position:absolute;left:11070;top:309;width:2;height:860" coordorigin="11070,309" coordsize="0,860" path="m11070,309l11070,1169e" filled="f" stroked="t" strokeweight="1.1pt" strokecolor="#B2B2B2">
                <v:path arrowok="t"/>
              </v:shape>
            </v:group>
            <v:group style="position:absolute;left:1220;top:1179;width:9860;height:2" coordorigin="1220,1179" coordsize="9860,2">
              <v:shape style="position:absolute;left:1220;top:1179;width:9860;height:2" coordorigin="1220,1179" coordsize="9860,0" path="m1220,1179l11080,1179e" filled="f" stroked="t" strokeweight="1.1pt" strokecolor="#B2B2B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pt;margin-top:-109.550003pt;width:492.5pt;height:97.5pt;mso-position-horizontal-relative:page;mso-position-vertical-relative:paragraph;z-index:-10414" coordorigin="1240,-2191" coordsize="9850,1950">
            <v:shape style="position:absolute;left:1240;top:-2191;width:4905;height:1950" type="#_x0000_t75">
              <v:imagedata r:id="rId89" o:title=""/>
            </v:shape>
            <v:shape style="position:absolute;left:6185;top:-2191;width:4905;height:1950" type="#_x0000_t75">
              <v:imagedata r:id="rId90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000EE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-1"/>
          <w:w w:val="100"/>
          <w:sz w:val="24"/>
          <w:szCs w:val="24"/>
          <w:u w:val="single" w:color="0000EE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-1"/>
          <w:w w:val="100"/>
          <w:sz w:val="24"/>
          <w:szCs w:val="24"/>
          <w:u w:val="single" w:color="0000EE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before="68"/>
        <w:ind w:left="42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Annual</w:t>
      </w:r>
      <w:r>
        <w:rPr>
          <w:rFonts w:ascii="Arial" w:hAnsi="Arial" w:cs="Arial" w:eastAsia="Arial"/>
          <w:b/>
          <w:bCs/>
          <w:i/>
          <w:spacing w:val="1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Report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72"/>
          <w:szCs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headerReference w:type="default" r:id="rId87"/>
          <w:footerReference w:type="default" r:id="rId88"/>
          <w:pgSz w:w="12240" w:h="15840"/>
          <w:pgMar w:header="0" w:footer="790" w:top="1020" w:bottom="980" w:left="260" w:right="240"/>
          <w:pgNumType w:start="21"/>
        </w:sectPr>
      </w:pPr>
    </w:p>
    <w:p>
      <w:pPr>
        <w:pStyle w:val="Heading4"/>
        <w:ind w:right="1837"/>
        <w:jc w:val="right"/>
      </w:pPr>
      <w:r>
        <w:rPr/>
        <w:pict>
          <v:group style="position:absolute;margin-left:59.450001pt;margin-top:15.410889pt;width:499.1pt;height:550.1pt;mso-position-horizontal-relative:page;mso-position-vertical-relative:paragraph;z-index:-10413" coordorigin="1189,308" coordsize="9982,1100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0960" coordorigin="1210,339" coordsize="2,10960">
              <v:shape style="position:absolute;left:1210;top:339;width:2;height:10960" coordorigin="1210,339" coordsize="0,10960" path="m1210,339l1210,11299e" filled="f" stroked="t" strokeweight="1.1pt" strokecolor="#B2B2B2">
                <v:path arrowok="t"/>
              </v:shape>
            </v:group>
            <v:group style="position:absolute;left:11110;top:319;width:2;height:5280" coordorigin="11110,319" coordsize="2,5280">
              <v:shape style="position:absolute;left:11110;top:319;width:2;height:5280" coordorigin="11110,319" coordsize="0,5280" path="m11110,319l11110,5599e" filled="f" stroked="t" strokeweight="1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20;height:2" coordorigin="1200,649" coordsize="9920,2">
              <v:shape style="position:absolute;left:1200;top:649;width:9920;height:2" coordorigin="1200,649" coordsize="9920,0" path="m1200,649l11120,649e" filled="f" stroked="t" strokeweight="1.1pt" strokecolor="#B2B2B2">
                <v:path arrowok="t"/>
              </v:shape>
            </v:group>
            <v:group style="position:absolute;left:1200;top:5609;width:9920;height:2" coordorigin="1200,5609" coordsize="9920,2">
              <v:shape style="position:absolute;left:1200;top:5609;width:9920;height:2" coordorigin="1200,5609" coordsize="9920,0" path="m1200,5609l11120,5609e" filled="f" stroked="t" strokeweight="1.1pt" strokecolor="#000000">
                <v:path arrowok="t"/>
              </v:shape>
            </v:group>
            <v:group style="position:absolute;left:1220;top:669;width:9880;height:2" coordorigin="1220,669" coordsize="9880,2">
              <v:shape style="position:absolute;left:1220;top:669;width:9880;height:2" coordorigin="1220,669" coordsize="9880,0" path="m1220,669l11100,669e" filled="f" stroked="t" strokeweight="1.1pt" strokecolor="#000000">
                <v:path arrowok="t"/>
              </v:shape>
            </v:group>
            <v:group style="position:absolute;left:1230;top:679;width:2;height:4920" coordorigin="1230,679" coordsize="2,4920">
              <v:shape style="position:absolute;left:1230;top:679;width:2;height:4920" coordorigin="1230,679" coordsize="0,4920" path="m1230,679l1230,5599e" filled="f" stroked="t" strokeweight="1.1pt" strokecolor="#000000">
                <v:path arrowok="t"/>
              </v:shape>
            </v:group>
            <v:group style="position:absolute;left:11090;top:659;width:2;height:4920" coordorigin="11090,659" coordsize="2,4920">
              <v:shape style="position:absolute;left:11090;top:659;width:2;height:4920" coordorigin="11090,659" coordsize="0,4920" path="m11090,659l11090,5579e" filled="f" stroked="t" strokeweight="1.1pt" strokecolor="#B2B2B2">
                <v:path arrowok="t"/>
              </v:shape>
            </v:group>
            <v:group style="position:absolute;left:1220;top:5589;width:9880;height:2" coordorigin="1220,5589" coordsize="9880,2">
              <v:shape style="position:absolute;left:1220;top:5589;width:9880;height:2" coordorigin="1220,5589" coordsize="9880,0" path="m1220,5589l11100,5589e" filled="f" stroked="t" strokeweight="1.1pt" strokecolor="#B2B2B2">
                <v:path arrowok="t"/>
              </v:shape>
            </v:group>
            <v:group style="position:absolute;left:1250;top:1559;width:2;height:2580" coordorigin="1250,1559" coordsize="2,2580">
              <v:shape style="position:absolute;left:1250;top:1559;width:2;height:2580" coordorigin="1250,1559" coordsize="0,2580" path="m1250,1559l1250,4139e" filled="f" stroked="t" strokeweight="1.1pt" strokecolor="#B2B2B2">
                <v:path arrowok="t"/>
              </v:shape>
            </v:group>
            <v:group style="position:absolute;left:4530;top:1539;width:2;height:2580" coordorigin="4530,1539" coordsize="2,2580">
              <v:shape style="position:absolute;left:4530;top:1539;width:2;height:2580" coordorigin="4530,1539" coordsize="0,2580" path="m4530,1539l4530,4119e" filled="f" stroked="t" strokeweight="1.1pt" strokecolor="#000000">
                <v:path arrowok="t"/>
              </v:shape>
            </v:group>
            <v:group style="position:absolute;left:1240;top:4129;width:3300;height:2" coordorigin="1240,4129" coordsize="3300,2">
              <v:shape style="position:absolute;left:1240;top:4129;width:3300;height:2" coordorigin="1240,4129" coordsize="3300,0" path="m1240,4129l4540,4129e" filled="f" stroked="t" strokeweight="1.1pt" strokecolor="#000000">
                <v:path arrowok="t"/>
              </v:shape>
            </v:group>
            <v:group style="position:absolute;left:1260;top:1569;width:3260;height:2" coordorigin="1260,1569" coordsize="3260,2">
              <v:shape style="position:absolute;left:1260;top:1569;width:3260;height:2" coordorigin="1260,1569" coordsize="3260,0" path="m1260,1569l4520,1569e" filled="f" stroked="t" strokeweight="1.1pt" strokecolor="#000000">
                <v:path arrowok="t"/>
              </v:shape>
            </v:group>
            <v:group style="position:absolute;left:1270;top:1579;width:2;height:2540" coordorigin="1270,1579" coordsize="2,2540">
              <v:shape style="position:absolute;left:1270;top:1579;width:2;height:2540" coordorigin="1270,1579" coordsize="0,2540" path="m1270,1579l1270,4119e" filled="f" stroked="t" strokeweight="1.1pt" strokecolor="#000000">
                <v:path arrowok="t"/>
              </v:shape>
            </v:group>
            <v:group style="position:absolute;left:4510;top:1559;width:2;height:2540" coordorigin="4510,1559" coordsize="2,2540">
              <v:shape style="position:absolute;left:4510;top:1559;width:2;height:2540" coordorigin="4510,1559" coordsize="0,2540" path="m4510,1559l4510,4099e" filled="f" stroked="t" strokeweight="1.1pt" strokecolor="#B2B2B2">
                <v:path arrowok="t"/>
              </v:shape>
            </v:group>
            <v:group style="position:absolute;left:1260;top:4109;width:3260;height:2" coordorigin="1260,4109" coordsize="3260,2">
              <v:shape style="position:absolute;left:1260;top:4109;width:3260;height:2" coordorigin="1260,4109" coordsize="3260,0" path="m1260,4109l4520,4109e" filled="f" stroked="t" strokeweight="1.1pt" strokecolor="#B2B2B2">
                <v:path arrowok="t"/>
              </v:shape>
            </v:group>
            <v:group style="position:absolute;left:1200;top:5629;width:9960;height:2" coordorigin="1200,5629" coordsize="9960,2">
              <v:shape style="position:absolute;left:1200;top:5629;width:9960;height:2" coordorigin="1200,5629" coordsize="9960,0" path="m1200,5629l11160,5629e" filled="f" stroked="t" strokeweight="1.1pt" strokecolor="#B2B2B2">
                <v:path arrowok="t"/>
              </v:shape>
            </v:group>
            <v:group style="position:absolute;left:11150;top:5619;width:2;height:5420" coordorigin="11150,5619" coordsize="2,5420">
              <v:shape style="position:absolute;left:11150;top:5619;width:2;height:5420" coordorigin="11150,5619" coordsize="0,5420" path="m11150,5619l11150,11039e" filled="f" stroked="t" strokeweight="1.1pt" strokecolor="#000000">
                <v:path arrowok="t"/>
              </v:shape>
            </v:group>
            <v:group style="position:absolute;left:1200;top:11049;width:9960;height:2" coordorigin="1200,11049" coordsize="9960,2">
              <v:shape style="position:absolute;left:1200;top:11049;width:9960;height:2" coordorigin="1200,11049" coordsize="9960,0" path="m1200,11049l11160,11049e" filled="f" stroked="t" strokeweight="1.1pt" strokecolor="#000000">
                <v:path arrowok="t"/>
              </v:shape>
            </v:group>
            <v:group style="position:absolute;left:1220;top:5649;width:9920;height:2" coordorigin="1220,5649" coordsize="9920,2">
              <v:shape style="position:absolute;left:1220;top:5649;width:9920;height:2" coordorigin="1220,5649" coordsize="9920,0" path="m1220,5649l11140,5649e" filled="f" stroked="t" strokeweight="1.1pt" strokecolor="#000000">
                <v:path arrowok="t"/>
              </v:shape>
            </v:group>
            <v:group style="position:absolute;left:1230;top:5659;width:2;height:5380" coordorigin="1230,5659" coordsize="2,5380">
              <v:shape style="position:absolute;left:1230;top:5659;width:2;height:5380" coordorigin="1230,5659" coordsize="0,5380" path="m1230,5659l1230,11039e" filled="f" stroked="t" strokeweight="1.1pt" strokecolor="#000000">
                <v:path arrowok="t"/>
              </v:shape>
            </v:group>
            <v:group style="position:absolute;left:11130;top:5639;width:2;height:5380" coordorigin="11130,5639" coordsize="2,5380">
              <v:shape style="position:absolute;left:11130;top:5639;width:2;height:5380" coordorigin="11130,5639" coordsize="0,5380" path="m11130,5639l11130,11019e" filled="f" stroked="t" strokeweight="1.1pt" strokecolor="#B2B2B2">
                <v:path arrowok="t"/>
              </v:shape>
            </v:group>
            <v:group style="position:absolute;left:1220;top:6489;width:9920;height:2" coordorigin="1220,6489" coordsize="9920,2">
              <v:shape style="position:absolute;left:1220;top:6489;width:9920;height:2" coordorigin="1220,6489" coordsize="9920,0" path="m1220,6489l11140,6489e" filled="f" stroked="t" strokeweight="1.1pt" strokecolor="#B2B2B2">
                <v:path arrowok="t"/>
              </v:shape>
            </v:group>
            <v:group style="position:absolute;left:1220;top:6509;width:9920;height:2" coordorigin="1220,6509" coordsize="9920,2">
              <v:shape style="position:absolute;left:1220;top:6509;width:9920;height:2" coordorigin="1220,6509" coordsize="9920,0" path="m1220,6509l11140,6509e" filled="f" stroked="t" strokeweight="1.1pt" strokecolor="#000000">
                <v:path arrowok="t"/>
              </v:shape>
            </v:group>
            <v:group style="position:absolute;left:1220;top:11029;width:9920;height:2" coordorigin="1220,11029" coordsize="9920,2">
              <v:shape style="position:absolute;left:1220;top:11029;width:9920;height:2" coordorigin="1220,11029" coordsize="9920,0" path="m1220,11029l11140,11029e" filled="f" stroked="t" strokeweight="1.1pt" strokecolor="#B2B2B2">
                <v:path arrowok="t"/>
              </v:shape>
            </v:group>
            <v:group style="position:absolute;left:1240;top:6529;width:4920;height:2" coordorigin="1240,6529" coordsize="4920,2">
              <v:shape style="position:absolute;left:1240;top:6529;width:4920;height:2" coordorigin="1240,6529" coordsize="4920,0" path="m1240,6529l6160,6529e" filled="f" stroked="t" strokeweight="1.1pt" strokecolor="#B2B2B2">
                <v:path arrowok="t"/>
              </v:shape>
            </v:group>
            <v:group style="position:absolute;left:1250;top:6539;width:2;height:1040" coordorigin="1250,6539" coordsize="2,1040">
              <v:shape style="position:absolute;left:1250;top:6539;width:2;height:1040" coordorigin="1250,6539" coordsize="0,1040" path="m1250,6539l1250,7579e" filled="f" stroked="t" strokeweight="1.1pt" strokecolor="#B2B2B2">
                <v:path arrowok="t"/>
              </v:shape>
            </v:group>
            <v:group style="position:absolute;left:6150;top:6519;width:2;height:1040" coordorigin="6150,6519" coordsize="2,1040">
              <v:shape style="position:absolute;left:6150;top:6519;width:2;height:1040" coordorigin="6150,6519" coordsize="0,1040" path="m6150,6519l6150,7559e" filled="f" stroked="t" strokeweight="1.1pt" strokecolor="#000000">
                <v:path arrowok="t"/>
              </v:shape>
            </v:group>
            <v:group style="position:absolute;left:1240;top:7569;width:4920;height:2" coordorigin="1240,7569" coordsize="4920,2">
              <v:shape style="position:absolute;left:1240;top:7569;width:4920;height:2" coordorigin="1240,7569" coordsize="4920,0" path="m1240,7569l6160,7569e" filled="f" stroked="t" strokeweight="1.1pt" strokecolor="#000000">
                <v:path arrowok="t"/>
              </v:shape>
            </v:group>
            <v:group style="position:absolute;left:1260;top:6549;width:4880;height:2" coordorigin="1260,6549" coordsize="4880,2">
              <v:shape style="position:absolute;left:1260;top:6549;width:4880;height:2" coordorigin="1260,6549" coordsize="4880,0" path="m1260,6549l6140,6549e" filled="f" stroked="t" strokeweight="1.1pt" strokecolor="#000000">
                <v:path arrowok="t"/>
              </v:shape>
            </v:group>
            <v:group style="position:absolute;left:1270;top:6559;width:2;height:1000" coordorigin="1270,6559" coordsize="2,1000">
              <v:shape style="position:absolute;left:1270;top:6559;width:2;height:1000" coordorigin="1270,6559" coordsize="0,1000" path="m1270,6559l1270,7559e" filled="f" stroked="t" strokeweight="1.1pt" strokecolor="#000000">
                <v:path arrowok="t"/>
              </v:shape>
            </v:group>
            <v:group style="position:absolute;left:6130;top:6539;width:2;height:1000" coordorigin="6130,6539" coordsize="2,1000">
              <v:shape style="position:absolute;left:6130;top:6539;width:2;height:1000" coordorigin="6130,6539" coordsize="0,1000" path="m6130,6539l6130,7539e" filled="f" stroked="t" strokeweight="1.1pt" strokecolor="#B2B2B2">
                <v:path arrowok="t"/>
              </v:shape>
            </v:group>
            <v:group style="position:absolute;left:1260;top:7549;width:4880;height:2" coordorigin="1260,7549" coordsize="4880,2">
              <v:shape style="position:absolute;left:1260;top:7549;width:4880;height:2" coordorigin="1260,7549" coordsize="4880,0" path="m1260,7549l6140,7549e" filled="f" stroked="t" strokeweight="1.1pt" strokecolor="#B2B2B2">
                <v:path arrowok="t"/>
              </v:shape>
            </v:group>
            <v:group style="position:absolute;left:9540;top:7418;width:800;height:42" coordorigin="9540,7418" coordsize="800,42">
              <v:shape style="position:absolute;left:9540;top:7418;width:800;height:42" coordorigin="9540,7418" coordsize="800,42" path="m9540,7460l10340,7460,10340,7418,9540,7418,9540,7460xe" filled="t" fillcolor="#474747" stroked="f">
                <v:path arrowok="t"/>
                <v:fill type="solid"/>
              </v:shape>
            </v:group>
            <v:group style="position:absolute;left:9540;top:7418;width:800;height:42" coordorigin="9540,7418" coordsize="800,42">
              <v:shape style="position:absolute;left:9540;top:7418;width:800;height:42" coordorigin="9540,7418" coordsize="800,42" path="m9540,7460l10340,7460,10340,7418,9540,7418,9540,7460xe" filled="t" fillcolor="#D8D8D8" stroked="f">
                <v:path arrowok="t"/>
                <v:fill type="solid"/>
              </v:shape>
            </v:group>
            <v:group style="position:absolute;left:10340;top:7418;width:780;height:42" coordorigin="10340,7418" coordsize="780,42">
              <v:shape style="position:absolute;left:10340;top:7418;width:780;height:42" coordorigin="10340,7418" coordsize="780,42" path="m10340,7460l11120,7460,11120,7418,10340,7418,10340,7460xe" filled="t" fillcolor="#474747" stroked="f">
                <v:path arrowok="t"/>
                <v:fill type="solid"/>
              </v:shape>
            </v:group>
            <v:group style="position:absolute;left:10340;top:7418;width:780;height:42" coordorigin="10340,7418" coordsize="780,42">
              <v:shape style="position:absolute;left:10340;top:7418;width:780;height:42" coordorigin="10340,7418" coordsize="780,42" path="m10340,7460l11120,7460,11120,7418,10340,7418,10340,7460xe" filled="t" fillcolor="#D8D8D8" stroked="f">
                <v:path arrowok="t"/>
                <v:fill type="solid"/>
              </v:shape>
            </v:group>
            <v:group style="position:absolute;left:9540;top:8778;width:800;height:42" coordorigin="9540,8778" coordsize="800,42">
              <v:shape style="position:absolute;left:9540;top:8778;width:800;height:42" coordorigin="9540,8778" coordsize="800,42" path="m9540,8820l10340,8820,10340,8778,9540,8778,9540,8820xe" filled="t" fillcolor="#474747" stroked="f">
                <v:path arrowok="t"/>
                <v:fill type="solid"/>
              </v:shape>
            </v:group>
            <v:group style="position:absolute;left:9540;top:8778;width:800;height:42" coordorigin="9540,8778" coordsize="800,42">
              <v:shape style="position:absolute;left:9540;top:8778;width:800;height:42" coordorigin="9540,8778" coordsize="800,42" path="m9540,8820l10340,8820,10340,8778,9540,8778,9540,8820xe" filled="t" fillcolor="#D8D8D8" stroked="f">
                <v:path arrowok="t"/>
                <v:fill type="solid"/>
              </v:shape>
            </v:group>
            <v:group style="position:absolute;left:10340;top:8778;width:780;height:42" coordorigin="10340,8778" coordsize="780,42">
              <v:shape style="position:absolute;left:10340;top:8778;width:780;height:42" coordorigin="10340,8778" coordsize="780,42" path="m10340,8820l11120,8820,11120,8778,10340,8778,10340,8820xe" filled="t" fillcolor="#474747" stroked="f">
                <v:path arrowok="t"/>
                <v:fill type="solid"/>
              </v:shape>
            </v:group>
            <v:group style="position:absolute;left:10340;top:8778;width:780;height:42" coordorigin="10340,8778" coordsize="780,42">
              <v:shape style="position:absolute;left:10340;top:8778;width:780;height:42" coordorigin="10340,8778" coordsize="780,42" path="m10340,8820l11120,8820,11120,8778,10340,8778,10340,8820xe" filled="t" fillcolor="#D8D8D8" stroked="f">
                <v:path arrowok="t"/>
                <v:fill type="solid"/>
              </v:shape>
            </v:group>
            <v:group style="position:absolute;left:1200;top:11069;width:9900;height:2" coordorigin="1200,11069" coordsize="9900,2">
              <v:shape style="position:absolute;left:1200;top:11069;width:9900;height:2" coordorigin="1200,11069" coordsize="9900,0" path="m1200,11069l11100,11069e" filled="f" stroked="t" strokeweight="1.1pt" strokecolor="#B2B2B2">
                <v:path arrowok="t"/>
              </v:shape>
            </v:group>
            <v:group style="position:absolute;left:11090;top:11059;width:2;height:220" coordorigin="11090,11059" coordsize="2,220">
              <v:shape style="position:absolute;left:11090;top:11059;width:2;height:220" coordorigin="11090,11059" coordsize="0,220" path="m11090,11059l11090,11279e" filled="f" stroked="t" strokeweight="1.1pt" strokecolor="#000000">
                <v:path arrowok="t"/>
              </v:shape>
            </v:group>
            <v:group style="position:absolute;left:1200;top:11289;width:9900;height:2" coordorigin="1200,11289" coordsize="9900,2">
              <v:shape style="position:absolute;left:1200;top:11289;width:9900;height:2" coordorigin="1200,11289" coordsize="9900,0" path="m1200,11289l11100,11289e" filled="f" stroked="t" strokeweight="1.1pt" strokecolor="#000000">
                <v:path arrowok="t"/>
              </v:shape>
            </v:group>
            <v:group style="position:absolute;left:1220;top:11089;width:9860;height:2" coordorigin="1220,11089" coordsize="9860,2">
              <v:shape style="position:absolute;left:1220;top:11089;width:9860;height:2" coordorigin="1220,11089" coordsize="9860,0" path="m1220,11089l11080,11089e" filled="f" stroked="t" strokeweight="1.1pt" strokecolor="#000000">
                <v:path arrowok="t"/>
              </v:shape>
            </v:group>
            <v:group style="position:absolute;left:1230;top:11099;width:2;height:180" coordorigin="1230,11099" coordsize="2,180">
              <v:shape style="position:absolute;left:1230;top:11099;width:2;height:180" coordorigin="1230,11099" coordsize="0,180" path="m1230,11099l1230,11279e" filled="f" stroked="t" strokeweight="1.1pt" strokecolor="#000000">
                <v:path arrowok="t"/>
              </v:shape>
            </v:group>
            <v:group style="position:absolute;left:11070;top:11079;width:2;height:180" coordorigin="11070,11079" coordsize="2,180">
              <v:shape style="position:absolute;left:11070;top:11079;width:2;height:180" coordorigin="11070,11079" coordsize="0,180" path="m11070,11079l11070,11259e" filled="f" stroked="t" strokeweight="1.1pt" strokecolor="#B2B2B2">
                <v:path arrowok="t"/>
              </v:shape>
            </v:group>
            <v:group style="position:absolute;left:1220;top:11269;width:9860;height:2" coordorigin="1220,11269" coordsize="9860,2">
              <v:shape style="position:absolute;left:1220;top:11269;width:9860;height:2" coordorigin="1220,11269" coordsize="9860,0" path="m1220,11269l11080,11269e" filled="f" stroked="t" strokeweight="1.1pt" strokecolor="#B2B2B2">
                <v:path arrowok="t"/>
              </v:shape>
            </v:group>
            <v:group style="position:absolute;left:1280;top:1709;width:800;height:2" coordorigin="1280,1709" coordsize="800,2">
              <v:shape style="position:absolute;left:1280;top:1709;width:800;height:2" coordorigin="1280,1709" coordsize="800,0" path="m1280,1709l2080,1709e" filled="f" stroked="t" strokeweight="1pt" strokecolor="#000000">
                <v:path arrowok="t"/>
              </v:shape>
              <v:shape style="position:absolute;left:1240;top:7569;width:4950;height:3450" type="#_x0000_t75">
                <v:imagedata r:id="rId93" o:title=""/>
              </v:shape>
            </v:group>
            <w10:wrap type="none"/>
          </v:group>
        </w:pict>
      </w:r>
      <w:r>
        <w:rPr>
          <w:b w:val="0"/>
          <w:bCs w:val="0"/>
          <w:color w:val="0000EE"/>
          <w:w w:val="102"/>
        </w:rPr>
      </w:r>
      <w:r>
        <w:rPr>
          <w:b w:val="0"/>
          <w:bCs w:val="0"/>
          <w:color w:val="0000EE"/>
          <w:spacing w:val="-22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op</w:t>
      </w:r>
      <w:r>
        <w:rPr>
          <w:b w:val="0"/>
          <w:bCs w:val="0"/>
          <w:color w:val="0000EE"/>
          <w:spacing w:val="0"/>
          <w:w w:val="10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5018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Ch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ind w:left="4234" w:right="304"/>
        <w:jc w:val="center"/>
        <w:rPr>
          <w:b w:val="0"/>
          <w:bCs w:val="0"/>
        </w:rPr>
      </w:pPr>
      <w:r>
        <w:rPr/>
        <w:pict>
          <v:shape style="position:absolute;margin-left:61.974998pt;margin-top:37.436718pt;width:494.075pt;height:199.0pt;mso-position-horizontal-relative:page;mso-position-vertical-relative:paragraph;z-index:-1041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77" w:hRule="exact"/>
                    </w:trPr>
                    <w:tc>
                      <w:tcPr>
                        <w:tcW w:w="3251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common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column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simply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represen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each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percen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age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2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end-o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posi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lag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ween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587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6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57" w:right="79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458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payment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eceivable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554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673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across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zero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indica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Invento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657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9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course,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798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242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accumula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deprecia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rom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lant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260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960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2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owes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suppliers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erials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services.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ulated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eciation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($49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504)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287)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1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obliga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next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opera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includes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emergency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loans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used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ixed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756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673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solvent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should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9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company's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555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915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amount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capi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ILITIE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chose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ayable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159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038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dividends.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661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971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2"/>
                            <w:w w:val="10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850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Liabili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970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859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tock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5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159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799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etained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nings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425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256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584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055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555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$96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915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0"/>
          <w:w w:val="100"/>
        </w:rPr>
        <w:t>Ba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ce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eet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411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91"/>
          <w:footerReference w:type="default" r:id="rId92"/>
          <w:pgSz w:w="12240" w:h="15840"/>
          <w:pgMar w:header="0" w:footer="790" w:top="980" w:bottom="980" w:left="260" w:right="240"/>
          <w:pgNumType w:start="22"/>
          <w:cols w:num="2" w:equalWidth="0">
            <w:col w:w="7855" w:space="855"/>
            <w:col w:w="303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company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Unmet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demand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would,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bonds,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represen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38"/>
        <w:ind w:right="3407"/>
        <w:jc w:val="center"/>
        <w:rPr>
          <w:b w:val="0"/>
          <w:bCs w:val="0"/>
        </w:rPr>
      </w:pPr>
      <w:r>
        <w:rPr>
          <w:spacing w:val="0"/>
          <w:w w:val="100"/>
        </w:rPr>
        <w:t>Cash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eme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8915" w:val="left" w:leader="none"/>
          <w:tab w:pos="9693" w:val="left" w:leader="none"/>
        </w:tabs>
        <w:spacing w:line="135" w:lineRule="exact"/>
        <w:ind w:left="13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ash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Flow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ent</w:t>
      </w:r>
      <w:r>
        <w:rPr>
          <w:rFonts w:ascii="Arial" w:hAnsi="Arial" w:cs="Arial" w:eastAsia="Arial"/>
          <w:b/>
          <w:bCs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examines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what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happened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Cash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ccount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during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w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fr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2014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after="0" w:line="135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pStyle w:val="BodyText"/>
        <w:spacing w:line="120" w:lineRule="exact" w:before="51"/>
        <w:ind w:left="1020" w:right="0"/>
        <w:jc w:val="left"/>
      </w:pPr>
      <w:r>
        <w:rPr>
          <w:b w:val="0"/>
          <w:bCs w:val="0"/>
          <w:spacing w:val="0"/>
          <w:w w:val="100"/>
        </w:rPr>
        <w:t>yea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injec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hdrawals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excellent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diagnosing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seek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unding.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example,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yourself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carrying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abundance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excess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huge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7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unexpec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</w:p>
    <w:p>
      <w:pPr>
        <w:pStyle w:val="BodyText"/>
        <w:tabs>
          <w:tab w:pos="3769" w:val="left" w:leader="none"/>
          <w:tab w:pos="4547" w:val="left" w:leader="none"/>
        </w:tabs>
        <w:spacing w:line="121" w:lineRule="exact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(Loss)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170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022</w:t>
      </w:r>
    </w:p>
    <w:p>
      <w:pPr>
        <w:pStyle w:val="BodyText"/>
        <w:tabs>
          <w:tab w:pos="3836" w:val="left" w:leader="none"/>
          <w:tab w:pos="46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217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264</w:t>
      </w:r>
    </w:p>
    <w:p>
      <w:pPr>
        <w:pStyle w:val="BodyText"/>
        <w:tabs>
          <w:tab w:pos="3836" w:val="left" w:leader="none"/>
          <w:tab w:pos="4069" w:val="left" w:leader="none"/>
          <w:tab w:pos="4614" w:val="left" w:leader="none"/>
          <w:tab w:pos="4847" w:val="left" w:leader="none"/>
        </w:tabs>
        <w:spacing w:line="120" w:lineRule="exact"/>
        <w:ind w:right="889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raordinary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gains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losses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wri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ayable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121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437</w:t>
      </w:r>
    </w:p>
    <w:p>
      <w:pPr>
        <w:pStyle w:val="BodyText"/>
        <w:tabs>
          <w:tab w:pos="3756" w:val="left" w:leader="none"/>
          <w:tab w:pos="46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546)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720</w:t>
      </w:r>
    </w:p>
    <w:p>
      <w:pPr>
        <w:pStyle w:val="BodyText"/>
        <w:tabs>
          <w:tab w:pos="3756" w:val="left" w:leader="none"/>
          <w:tab w:pos="4534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Receivable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($1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881)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($2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832)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69" w:val="left" w:leader="none"/>
          <w:tab w:pos="4556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opera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081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3689" w:val="left" w:leader="none"/>
          <w:tab w:pos="453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mprovemen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($29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580)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4069" w:val="left" w:leader="none"/>
          <w:tab w:pos="453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Dividends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aid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494)</w:t>
      </w:r>
    </w:p>
    <w:p>
      <w:pPr>
        <w:pStyle w:val="BodyText"/>
        <w:tabs>
          <w:tab w:pos="3836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360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4069" w:val="left" w:leader="none"/>
          <w:tab w:pos="453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urchase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609)</w:t>
      </w:r>
    </w:p>
    <w:p>
      <w:pPr>
        <w:pStyle w:val="BodyText"/>
        <w:tabs>
          <w:tab w:pos="3769" w:val="left" w:leader="none"/>
          <w:tab w:pos="46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378</w:t>
      </w:r>
    </w:p>
    <w:p>
      <w:pPr>
        <w:pStyle w:val="BodyText"/>
        <w:tabs>
          <w:tab w:pos="3698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69" w:val="left" w:leader="none"/>
          <w:tab w:pos="4534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(ne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$16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689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($4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473)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69" w:val="left" w:leader="none"/>
          <w:tab w:pos="4476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inancing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349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198)</w:t>
      </w:r>
    </w:p>
    <w:p>
      <w:pPr>
        <w:tabs>
          <w:tab w:pos="3769" w:val="left" w:leader="none"/>
          <w:tab w:pos="4614" w:val="left" w:leader="none"/>
        </w:tabs>
        <w:spacing w:line="120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$13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130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833</w:t>
      </w:r>
    </w:p>
    <w:p>
      <w:pPr>
        <w:tabs>
          <w:tab w:pos="3769" w:val="left" w:leader="none"/>
          <w:tab w:pos="4547" w:val="left" w:leader="none"/>
        </w:tabs>
        <w:spacing w:line="121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$32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587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$19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458</w:t>
      </w:r>
    </w:p>
    <w:p>
      <w:pPr>
        <w:spacing w:after="0" w:line="121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  <w:cols w:num="2" w:equalWidth="0">
            <w:col w:w="5829" w:space="40"/>
            <w:col w:w="5871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epo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e</w:t>
      </w:r>
      <w:r>
        <w:rPr>
          <w:rFonts w:ascii="Arial" w:hAnsi="Arial" w:cs="Arial" w:eastAsia="Arial"/>
          <w:b/>
          <w:bCs/>
          <w:i w:val="0"/>
          <w:spacing w:val="1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94"/>
          <w:footerReference w:type="default" r:id="rId95"/>
          <w:pgSz w:w="12240" w:h="15840"/>
          <w:pgMar w:header="0" w:footer="790" w:top="1480" w:bottom="980" w:left="260" w:right="240"/>
          <w:pgNumType w:start="23"/>
        </w:sectPr>
      </w:pPr>
    </w:p>
    <w:p>
      <w:pPr>
        <w:spacing w:before="86"/>
        <w:ind w:left="0" w:right="1837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.450001pt;margin-top:14.910889pt;width:498.1pt;height:560.6pt;mso-position-horizontal-relative:page;mso-position-vertical-relative:paragraph;z-index:-10410" coordorigin="1189,298" coordsize="9962,1121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1160" coordorigin="1210,339" coordsize="2,11160">
              <v:shape style="position:absolute;left:1210;top:339;width:2;height:11160" coordorigin="1210,339" coordsize="0,11160" path="m1210,339l1210,11499e" filled="f" stroked="t" strokeweight="1.1pt" strokecolor="#B2B2B2">
                <v:path arrowok="t"/>
              </v:shape>
            </v:group>
            <v:group style="position:absolute;left:11100;top:319;width:2;height:6700" coordorigin="11100,319" coordsize="2,6700">
              <v:shape style="position:absolute;left:11100;top:319;width:2;height:6700" coordorigin="11100,319" coordsize="0,6700" path="m11100,319l11100,7019e" filled="f" stroked="t" strokeweight="2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00;height:2" coordorigin="1200,649" coordsize="9900,2">
              <v:shape style="position:absolute;left:1200;top:649;width:9900;height:2" coordorigin="1200,649" coordsize="9900,0" path="m1200,649l11100,649e" filled="f" stroked="t" strokeweight="1.1pt" strokecolor="#B2B2B2">
                <v:path arrowok="t"/>
              </v:shape>
            </v:group>
            <v:group style="position:absolute;left:1200;top:7029;width:9900;height:2" coordorigin="1200,7029" coordsize="9900,2">
              <v:shape style="position:absolute;left:1200;top:7029;width:9900;height:2" coordorigin="1200,7029" coordsize="9900,0" path="m1200,7029l11100,7029e" filled="f" stroked="t" strokeweight="1.1pt" strokecolor="#000000">
                <v:path arrowok="t"/>
              </v:shape>
            </v:group>
            <v:group style="position:absolute;left:1220;top:669;width:9860;height:2" coordorigin="1220,669" coordsize="9860,2">
              <v:shape style="position:absolute;left:1220;top:669;width:9860;height:2" coordorigin="1220,669" coordsize="9860,0" path="m1220,669l11080,669e" filled="f" stroked="t" strokeweight="1.1pt" strokecolor="#000000">
                <v:path arrowok="t"/>
              </v:shape>
            </v:group>
            <v:group style="position:absolute;left:1230;top:679;width:2;height:6340" coordorigin="1230,679" coordsize="2,6340">
              <v:shape style="position:absolute;left:1230;top:679;width:2;height:6340" coordorigin="1230,679" coordsize="0,6340" path="m1230,679l1230,7019e" filled="f" stroked="t" strokeweight="1.1pt" strokecolor="#000000">
                <v:path arrowok="t"/>
              </v:shape>
            </v:group>
            <v:group style="position:absolute;left:11070;top:659;width:2;height:6340" coordorigin="11070,659" coordsize="2,6340">
              <v:shape style="position:absolute;left:11070;top:659;width:2;height:6340" coordorigin="11070,659" coordsize="0,6340" path="m11070,659l11070,6999e" filled="f" stroked="t" strokeweight="1.1pt" strokecolor="#B2B2B2">
                <v:path arrowok="t"/>
              </v:shape>
            </v:group>
            <v:group style="position:absolute;left:1220;top:7009;width:9860;height:2" coordorigin="1220,7009" coordsize="9860,2">
              <v:shape style="position:absolute;left:1220;top:7009;width:9860;height:2" coordorigin="1220,7009" coordsize="9860,0" path="m1220,7009l11080,7009e" filled="f" stroked="t" strokeweight="1.1pt" strokecolor="#B2B2B2">
                <v:path arrowok="t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474747" stroked="f">
                <v:path arrowok="t"/>
                <v:fill type="solid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D8D8D8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474747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D8D8D8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474747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D8D8D8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474747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D8D8D8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474747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D8D8D8" stroked="f">
                <v:path arrowok="t"/>
                <v:fill type="solid"/>
              </v:shape>
            </v:group>
            <v:group style="position:absolute;left:6780;top:1938;width:840;height:42" coordorigin="6780,1938" coordsize="840,42">
              <v:shape style="position:absolute;left:6780;top:1938;width:840;height:42" coordorigin="6780,1938" coordsize="840,42" path="m6780,1980l7620,1980,7620,1938,6780,1938,6780,1980xe" filled="t" fillcolor="#474747" stroked="f">
                <v:path arrowok="t"/>
                <v:fill type="solid"/>
              </v:shape>
            </v:group>
            <v:group style="position:absolute;left:6780;top:1938;width:840;height:42" coordorigin="6780,1938" coordsize="840,42">
              <v:shape style="position:absolute;left:6780;top:1938;width:840;height:42" coordorigin="6780,1938" coordsize="840,42" path="m6780,1980l7620,1980,7620,1938,6780,1938,6780,1980xe" filled="t" fillcolor="#D8D8D8" stroked="f">
                <v:path arrowok="t"/>
                <v:fill type="solid"/>
              </v:shape>
            </v:group>
            <v:group style="position:absolute;left:7620;top:1938;width:860;height:42" coordorigin="7620,1938" coordsize="860,42">
              <v:shape style="position:absolute;left:7620;top:1938;width:860;height:42" coordorigin="7620,1938" coordsize="860,42" path="m7620,1980l8480,1980,8480,1938,7620,1938,7620,1980xe" filled="t" fillcolor="#474747" stroked="f">
                <v:path arrowok="t"/>
                <v:fill type="solid"/>
              </v:shape>
            </v:group>
            <v:group style="position:absolute;left:7620;top:1938;width:860;height:42" coordorigin="7620,1938" coordsize="860,42">
              <v:shape style="position:absolute;left:7620;top:1938;width:860;height:42" coordorigin="7620,1938" coordsize="860,42" path="m7620,1980l8480,1980,8480,1938,7620,1938,7620,1980xe" filled="t" fillcolor="#D8D8D8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474747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D8D8D8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474747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D8D8D8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474747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D8D8D8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474747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D8D8D8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474747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D8D8D8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474747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D8D8D8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474747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D8D8D8" stroked="f">
                <v:path arrowok="t"/>
                <v:fill type="solid"/>
              </v:shape>
            </v:group>
            <v:group style="position:absolute;left:6780;top:3298;width:840;height:42" coordorigin="6780,3298" coordsize="840,42">
              <v:shape style="position:absolute;left:6780;top:3298;width:840;height:42" coordorigin="6780,3298" coordsize="840,42" path="m6780,3340l7620,3340,7620,3298,6780,3298,6780,3340xe" filled="t" fillcolor="#474747" stroked="f">
                <v:path arrowok="t"/>
                <v:fill type="solid"/>
              </v:shape>
            </v:group>
            <v:group style="position:absolute;left:6780;top:3298;width:840;height:42" coordorigin="6780,3298" coordsize="840,42">
              <v:shape style="position:absolute;left:6780;top:3298;width:840;height:42" coordorigin="6780,3298" coordsize="840,42" path="m6780,3340l7620,3340,7620,3298,6780,3298,6780,3340xe" filled="t" fillcolor="#D8D8D8" stroked="f">
                <v:path arrowok="t"/>
                <v:fill type="solid"/>
              </v:shape>
            </v:group>
            <v:group style="position:absolute;left:7620;top:3298;width:860;height:42" coordorigin="7620,3298" coordsize="860,42">
              <v:shape style="position:absolute;left:7620;top:3298;width:860;height:42" coordorigin="7620,3298" coordsize="860,42" path="m7620,3340l8480,3340,8480,3298,7620,3298,7620,3340xe" filled="t" fillcolor="#474747" stroked="f">
                <v:path arrowok="t"/>
                <v:fill type="solid"/>
              </v:shape>
            </v:group>
            <v:group style="position:absolute;left:7620;top:3298;width:860;height:42" coordorigin="7620,3298" coordsize="860,42">
              <v:shape style="position:absolute;left:7620;top:3298;width:860;height:42" coordorigin="7620,3298" coordsize="860,42" path="m7620,3340l8480,3340,8480,3298,7620,3298,7620,3340xe" filled="t" fillcolor="#D8D8D8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474747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D8D8D8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474747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D8D8D8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474747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D8D8D8" stroked="f">
                <v:path arrowok="t"/>
                <v:fill type="solid"/>
              </v:shape>
            </v:group>
            <v:group style="position:absolute;left:1240;top:3649;width:6560;height:2" coordorigin="1240,3649" coordsize="6560,2">
              <v:shape style="position:absolute;left:1240;top:3649;width:6560;height:2" coordorigin="1240,3649" coordsize="6560,0" path="m1240,3649l7800,3649e" filled="f" stroked="t" strokeweight="1.1pt" strokecolor="#B2B2B2">
                <v:path arrowok="t"/>
              </v:shape>
            </v:group>
            <v:group style="position:absolute;left:1250;top:3659;width:2;height:1620" coordorigin="1250,3659" coordsize="2,1620">
              <v:shape style="position:absolute;left:1250;top:3659;width:2;height:1620" coordorigin="1250,3659" coordsize="0,1620" path="m1250,3659l1250,5279e" filled="f" stroked="t" strokeweight="1.1pt" strokecolor="#B2B2B2">
                <v:path arrowok="t"/>
              </v:shape>
            </v:group>
            <v:group style="position:absolute;left:7790;top:3639;width:2;height:1620" coordorigin="7790,3639" coordsize="2,1620">
              <v:shape style="position:absolute;left:7790;top:3639;width:2;height:1620" coordorigin="7790,3639" coordsize="0,1620" path="m7790,3639l7790,5259e" filled="f" stroked="t" strokeweight="1.1pt" strokecolor="#000000">
                <v:path arrowok="t"/>
              </v:shape>
            </v:group>
            <v:group style="position:absolute;left:1240;top:5269;width:6560;height:2" coordorigin="1240,5269" coordsize="6560,2">
              <v:shape style="position:absolute;left:1240;top:5269;width:6560;height:2" coordorigin="1240,5269" coordsize="6560,0" path="m1240,5269l7800,5269e" filled="f" stroked="t" strokeweight="1.1pt" strokecolor="#000000">
                <v:path arrowok="t"/>
              </v:shape>
            </v:group>
            <v:group style="position:absolute;left:1260;top:3669;width:6520;height:2" coordorigin="1260,3669" coordsize="6520,2">
              <v:shape style="position:absolute;left:1260;top:3669;width:6520;height:2" coordorigin="1260,3669" coordsize="6520,0" path="m1260,3669l7780,3669e" filled="f" stroked="t" strokeweight="1.1pt" strokecolor="#000000">
                <v:path arrowok="t"/>
              </v:shape>
            </v:group>
            <v:group style="position:absolute;left:1270;top:3679;width:2;height:1580" coordorigin="1270,3679" coordsize="2,1580">
              <v:shape style="position:absolute;left:1270;top:3679;width:2;height:1580" coordorigin="1270,3679" coordsize="0,1580" path="m1270,3679l1270,5259e" filled="f" stroked="t" strokeweight="1.1pt" strokecolor="#000000">
                <v:path arrowok="t"/>
              </v:shape>
            </v:group>
            <v:group style="position:absolute;left:7770;top:3659;width:2;height:1580" coordorigin="7770,3659" coordsize="2,1580">
              <v:shape style="position:absolute;left:7770;top:3659;width:2;height:1580" coordorigin="7770,3659" coordsize="0,1580" path="m7770,3659l7770,5239e" filled="f" stroked="t" strokeweight="1.1pt" strokecolor="#B2B2B2">
                <v:path arrowok="t"/>
              </v:shape>
            </v:group>
            <v:group style="position:absolute;left:1260;top:5249;width:6520;height:2" coordorigin="1260,5249" coordsize="6520,2">
              <v:shape style="position:absolute;left:1260;top:5249;width:6520;height:2" coordorigin="1260,5249" coordsize="6520,0" path="m1260,5249l7780,5249e" filled="f" stroked="t" strokeweight="1.1pt" strokecolor="#B2B2B2">
                <v:path arrowok="t"/>
              </v:shape>
            </v:group>
            <v:group style="position:absolute;left:1200;top:7049;width:9940;height:2" coordorigin="1200,7049" coordsize="9940,2">
              <v:shape style="position:absolute;left:1200;top:7049;width:9940;height:2" coordorigin="1200,7049" coordsize="9940,0" path="m1200,7049l11140,7049e" filled="f" stroked="t" strokeweight="1.1pt" strokecolor="#B2B2B2">
                <v:path arrowok="t"/>
              </v:shape>
            </v:group>
            <v:group style="position:absolute;left:11130;top:7059;width:2;height:4440" coordorigin="11130,7059" coordsize="2,4440">
              <v:shape style="position:absolute;left:11130;top:7059;width:2;height:4440" coordorigin="11130,7059" coordsize="0,4440" path="m11130,7059l11130,11499e" filled="f" stroked="t" strokeweight="1.1pt" strokecolor="#000000">
                <v:path arrowok="t"/>
              </v:shape>
            </v:group>
            <v:group style="position:absolute;left:1220;top:7069;width:9900;height:2" coordorigin="1220,7069" coordsize="9900,2">
              <v:shape style="position:absolute;left:1220;top:7069;width:9900;height:2" coordorigin="1220,7069" coordsize="9900,0" path="m1220,7069l11120,7069e" filled="f" stroked="t" strokeweight="1.1pt" strokecolor="#000000">
                <v:path arrowok="t"/>
              </v:shape>
            </v:group>
            <v:group style="position:absolute;left:1230;top:7079;width:2;height:4400" coordorigin="1230,7079" coordsize="2,4400">
              <v:shape style="position:absolute;left:1230;top:7079;width:2;height:4400" coordorigin="1230,7079" coordsize="0,4400" path="m1230,7079l1230,11479e" filled="f" stroked="t" strokeweight="1.1pt" strokecolor="#000000">
                <v:path arrowok="t"/>
              </v:shape>
            </v:group>
            <v:group style="position:absolute;left:6150;top:7059;width:2;height:4400" coordorigin="6150,7059" coordsize="2,4400">
              <v:shape style="position:absolute;left:6150;top:7059;width:2;height:4400" coordorigin="6150,7059" coordsize="0,4400" path="m6150,7059l6150,11459e" filled="f" stroked="t" strokeweight="1.1pt" strokecolor="#B2B2B2">
                <v:path arrowok="t"/>
              </v:shape>
            </v:group>
            <v:group style="position:absolute;left:1220;top:9029;width:9900;height:2" coordorigin="1220,9029" coordsize="9900,2">
              <v:shape style="position:absolute;left:1220;top:9029;width:9900;height:2" coordorigin="1220,9029" coordsize="9900,0" path="m1220,9029l11120,9029e" filled="f" stroked="t" strokeweight="1.1pt" strokecolor="#B2B2B2">
                <v:path arrowok="t"/>
              </v:shape>
            </v:group>
            <v:group style="position:absolute;left:6170;top:7079;width:2;height:4400" coordorigin="6170,7079" coordsize="2,4400">
              <v:shape style="position:absolute;left:6170;top:7079;width:2;height:4400" coordorigin="6170,7079" coordsize="0,4400" path="m6170,7079l6170,11479e" filled="f" stroked="t" strokeweight="1.1pt" strokecolor="#000000">
                <v:path arrowok="t"/>
              </v:shape>
            </v:group>
            <v:group style="position:absolute;left:11110;top:7059;width:2;height:4400" coordorigin="11110,7059" coordsize="2,4400">
              <v:shape style="position:absolute;left:11110;top:7059;width:2;height:4400" coordorigin="11110,7059" coordsize="0,4400" path="m11110,7059l11110,11459e" filled="f" stroked="t" strokeweight="1.1pt" strokecolor="#B2B2B2">
                <v:path arrowok="t"/>
              </v:shape>
            </v:group>
            <v:group style="position:absolute;left:1220;top:9049;width:9900;height:2" coordorigin="1220,9049" coordsize="9900,2">
              <v:shape style="position:absolute;left:1220;top:9049;width:9900;height:2" coordorigin="1220,9049" coordsize="9900,0" path="m1220,9049l11120,9049e" filled="f" stroked="t" strokeweight="1.1pt" strokecolor="#000000">
                <v:path arrowok="t"/>
              </v:shape>
            </v:group>
            <v:group style="position:absolute;left:1220;top:11469;width:9900;height:2" coordorigin="1220,11469" coordsize="9900,2">
              <v:shape style="position:absolute;left:1220;top:11469;width:9900;height:2" coordorigin="1220,11469" coordsize="9900,0" path="m1220,11469l11120,11469e" filled="f" stroked="t" strokeweight="1.1pt" strokecolor="#B2B2B2">
                <v:path arrowok="t"/>
              </v:shape>
              <v:shape style="position:absolute;left:7795;top:4589;width:3225;height:2400" type="#_x0000_t75">
                <v:imagedata r:id="rId98" o:title=""/>
              </v:shape>
              <v:shape style="position:absolute;left:1240;top:7069;width:4905;height:1950" type="#_x0000_t75">
                <v:imagedata r:id="rId99" o:title=""/>
              </v:shape>
              <v:shape style="position:absolute;left:6185;top:7069;width:4905;height:1950" type="#_x0000_t75">
                <v:imagedata r:id="rId100" o:title=""/>
              </v:shape>
              <v:shape style="position:absolute;left:1240;top:9509;width:4905;height:1950" type="#_x0000_t75">
                <v:imagedata r:id="rId101" o:title=""/>
              </v:shape>
              <v:shape style="position:absolute;left:6185;top:9509;width:4905;height:1950" type="#_x0000_t75">
                <v:imagedata r:id="rId102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EE"/>
          <w:w w:val="102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0000EE"/>
          <w:spacing w:val="-22"/>
          <w:w w:val="100"/>
          <w:sz w:val="19"/>
          <w:szCs w:val="19"/>
          <w:u w:val="single" w:color="0000EE"/>
        </w:rPr>
        <w:t>T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0"/>
          <w:sz w:val="19"/>
          <w:szCs w:val="19"/>
          <w:u w:val="single" w:color="0000EE"/>
        </w:rPr>
        <w:t>op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2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tabs>
          <w:tab w:pos="5018" w:val="left" w:leader="none"/>
          <w:tab w:pos="7224" w:val="left" w:leader="none"/>
        </w:tabs>
        <w:spacing w:line="302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position w:val="-2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Ch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t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r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74" w:lineRule="exact"/>
        <w:ind w:left="4352" w:right="467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nco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ent</w:t>
      </w:r>
      <w:r>
        <w:rPr>
          <w:rFonts w:ascii="Arial" w:hAnsi="Arial" w:cs="Arial" w:eastAsia="Arial"/>
          <w:b w:val="0"/>
          <w:bCs w:val="0"/>
          <w:spacing w:val="0"/>
          <w:w w:val="100"/>
          <w:sz w:val="27"/>
          <w:szCs w:val="27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407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96"/>
          <w:footerReference w:type="default" r:id="rId97"/>
          <w:pgSz w:w="12240" w:h="15840"/>
          <w:pgMar w:header="0" w:footer="790" w:top="980" w:bottom="980" w:left="260" w:right="240"/>
          <w:pgNumType w:start="24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873" w:val="left" w:leader="none"/>
          <w:tab w:pos="3656" w:val="left" w:leader="none"/>
          <w:tab w:pos="4545" w:val="left" w:leader="none"/>
          <w:tab w:pos="5348" w:val="left" w:leader="none"/>
          <w:tab w:pos="6368" w:val="left" w:leader="none"/>
          <w:tab w:pos="7214" w:val="left" w:leader="none"/>
        </w:tabs>
        <w:spacing w:before="44"/>
        <w:ind w:left="1397" w:right="0"/>
        <w:jc w:val="left"/>
      </w:pP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1"/>
          <w:w w:val="100"/>
        </w:rPr>
        <w:t>: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Cake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Na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                                         </w:t>
      </w:r>
      <w:r>
        <w:rPr>
          <w:rFonts w:ascii="Arial" w:hAnsi="Arial" w:cs="Arial" w:eastAsia="Arial"/>
          <w:b/>
          <w:bCs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$49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950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$30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795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$46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457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$49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875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  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$0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  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$0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6"/>
        <w:spacing w:line="137" w:lineRule="exact"/>
        <w:ind w:left="980" w:right="5520"/>
        <w:jc w:val="both"/>
        <w:rPr>
          <w:b w:val="0"/>
          <w:bCs w:val="0"/>
        </w:rPr>
      </w:pPr>
      <w:r>
        <w:rPr>
          <w:spacing w:val="-7"/>
          <w:w w:val="100"/>
        </w:rPr>
        <w:t>V</w:t>
      </w:r>
      <w:r>
        <w:rPr>
          <w:spacing w:val="0"/>
          <w:w w:val="100"/>
        </w:rPr>
        <w:t>ar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120" w:lineRule="exact"/>
        <w:ind w:left="980" w:right="0"/>
        <w:jc w:val="both"/>
      </w:pP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               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$14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571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680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285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226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erial</w:t>
      </w:r>
      <w:r>
        <w:rPr>
          <w:b w:val="0"/>
          <w:bCs w:val="0"/>
          <w:spacing w:val="0"/>
          <w:w w:val="100"/>
        </w:rPr>
        <w:t>                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$20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404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769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500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618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                   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$63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$688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$832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$897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9"/>
          <w:w w:val="100"/>
        </w:rPr>
        <w:t>V</w:t>
      </w:r>
      <w:r>
        <w:rPr>
          <w:b w:val="0"/>
          <w:bCs w:val="0"/>
          <w:spacing w:val="0"/>
          <w:w w:val="100"/>
        </w:rPr>
        <w:t>ariable</w:t>
      </w:r>
      <w:r>
        <w:rPr>
          <w:b w:val="0"/>
          <w:bCs w:val="0"/>
          <w:spacing w:val="0"/>
          <w:w w:val="100"/>
        </w:rPr>
        <w:t>                          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$35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038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137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617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$30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741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spacing w:line="123" w:lineRule="exact"/>
        <w:ind w:left="0" w:right="0"/>
        <w:jc w:val="righ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spacing w:line="123" w:lineRule="exact"/>
        <w:ind w:left="17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</w:p>
    <w:p>
      <w:pPr>
        <w:spacing w:after="0" w:line="123" w:lineRule="exact"/>
        <w:jc w:val="left"/>
        <w:sectPr>
          <w:type w:val="continuous"/>
          <w:pgSz w:w="12240" w:h="15840"/>
          <w:pgMar w:top="1120" w:bottom="980" w:left="260" w:right="240"/>
          <w:cols w:num="3" w:equalWidth="0">
            <w:col w:w="7368" w:space="1442"/>
            <w:col w:w="1248" w:space="40"/>
            <w:col w:w="1642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693" w:val="left" w:leader="none"/>
          <w:tab w:pos="3609" w:val="left" w:leader="none"/>
          <w:tab w:pos="4392" w:val="left" w:leader="none"/>
          <w:tab w:pos="5241" w:val="left" w:leader="none"/>
          <w:tab w:pos="6388" w:val="left" w:leader="none"/>
          <w:tab w:pos="7234" w:val="left" w:leader="none"/>
        </w:tabs>
        <w:ind w:left="980" w:right="0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912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658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840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134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6"/>
        <w:spacing w:line="137" w:lineRule="exact" w:before="84"/>
        <w:ind w:left="980" w:right="0"/>
        <w:jc w:val="left"/>
        <w:rPr>
          <w:b w:val="0"/>
          <w:bCs w:val="0"/>
        </w:rPr>
      </w:pPr>
      <w:r>
        <w:rPr/>
        <w:pict>
          <v:shape style="position:absolute;margin-left:488.862488pt;margin-top:-70.611320pt;width:64.140176pt;height:68.57736pt;mso-position-horizontal-relative:page;mso-position-vertical-relative:paragraph;z-index:-1040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9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$177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077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763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291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479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533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544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4pt;margin-top:-72.033958pt;width:53.980723pt;height:70pt;mso-position-horizontal-relative:page;mso-position-vertical-relative:paragraph;z-index:-1040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  <w:w w:val="100"/>
        </w:rPr>
        <w:t>P</w:t>
      </w:r>
      <w:r>
        <w:rPr>
          <w:spacing w:val="0"/>
          <w:w w:val="100"/>
        </w:rPr>
        <w:t>er</w:t>
      </w:r>
      <w:r>
        <w:rPr>
          <w:spacing w:val="-1"/>
          <w:w w:val="100"/>
        </w:rPr>
        <w:t>io</w:t>
      </w:r>
      <w:r>
        <w:rPr>
          <w:spacing w:val="0"/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2760" w:val="left" w:leader="none"/>
          <w:tab w:pos="2860" w:val="left" w:leader="none"/>
          <w:tab w:pos="3609" w:val="left" w:leader="none"/>
          <w:tab w:pos="3843" w:val="left" w:leader="none"/>
          <w:tab w:pos="4459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90" w:val="left" w:leader="none"/>
          <w:tab w:pos="10486" w:val="left" w:leader="none"/>
        </w:tabs>
        <w:spacing w:line="120" w:lineRule="exact"/>
        <w:ind w:left="980" w:right="980"/>
        <w:jc w:val="righ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104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813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217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SG&amp;A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$934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$727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$634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3%</w:t>
      </w:r>
    </w:p>
    <w:p>
      <w:pPr>
        <w:pStyle w:val="BodyText"/>
        <w:tabs>
          <w:tab w:pos="2727" w:val="left" w:leader="none"/>
          <w:tab w:pos="3576" w:val="left" w:leader="none"/>
          <w:tab w:pos="3609" w:val="left" w:leader="none"/>
          <w:tab w:pos="4426" w:val="left" w:leader="none"/>
          <w:tab w:pos="5275" w:val="left" w:leader="none"/>
          <w:tab w:pos="6255" w:val="left" w:leader="none"/>
          <w:tab w:pos="7101" w:val="left" w:leader="none"/>
          <w:tab w:pos="7234" w:val="left" w:leader="none"/>
          <w:tab w:pos="7946" w:val="left" w:leader="none"/>
          <w:tab w:pos="8079" w:val="left" w:leader="none"/>
          <w:tab w:pos="8792" w:val="left" w:leader="none"/>
          <w:tab w:pos="8925" w:val="left" w:leader="none"/>
          <w:tab w:pos="9557" w:val="left" w:leader="none"/>
          <w:tab w:pos="9623" w:val="left" w:leader="none"/>
          <w:tab w:pos="10353" w:val="left" w:leader="none"/>
          <w:tab w:pos="10428" w:val="left" w:leader="none"/>
        </w:tabs>
        <w:spacing w:line="120" w:lineRule="exact"/>
        <w:ind w:left="980" w:right="980" w:firstLine="133"/>
        <w:jc w:val="right"/>
      </w:pP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Admin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$390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$241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$363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$390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384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Period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629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263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190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423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$20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505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6%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780" w:val="left" w:leader="none"/>
          <w:tab w:pos="2629" w:val="left" w:leader="none"/>
          <w:tab w:pos="3421" w:val="left" w:leader="none"/>
          <w:tab w:pos="4270" w:val="left" w:leader="none"/>
          <w:tab w:pos="5408" w:val="left" w:leader="none"/>
          <w:tab w:pos="6254" w:val="left" w:leader="none"/>
          <w:tab w:pos="7099" w:val="left" w:leader="none"/>
          <w:tab w:pos="7945" w:val="left" w:leader="none"/>
          <w:tab w:pos="8643" w:val="left" w:leader="none"/>
          <w:tab w:pos="9439" w:val="left" w:leader="none"/>
        </w:tabs>
        <w:ind w:left="0" w:right="980"/>
        <w:jc w:val="righ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283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395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039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spacing w:after="0"/>
        <w:jc w:val="right"/>
        <w:sectPr>
          <w:type w:val="continuous"/>
          <w:pgSz w:w="12240" w:h="15840"/>
          <w:pgMar w:top="1120" w:bottom="980" w:left="260" w:right="24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20" w:lineRule="exact"/>
        <w:ind w:left="1020" w:right="0"/>
        <w:jc w:val="left"/>
      </w:pP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ions: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price.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incurred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sold.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ve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Carry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unsold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goods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Calcula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raigh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-line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15-year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value.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R&amp;D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ts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expendi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dminis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overhead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ions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Charges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egories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M.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bankers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brokerage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irms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issue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consul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assess.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e-o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experience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elimina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line.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appears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ually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arnings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Sho</w:t>
      </w:r>
      <w:r>
        <w:rPr>
          <w:rFonts w:ascii="Arial" w:hAnsi="Arial" w:cs="Arial" w:eastAsia="Arial"/>
          <w:b/>
          <w:bCs/>
          <w:spacing w:val="0"/>
          <w:w w:val="100"/>
        </w:rPr>
        <w:t>rt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due,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Lon</w:t>
      </w:r>
      <w:r>
        <w:rPr>
          <w:rFonts w:ascii="Arial" w:hAnsi="Arial" w:cs="Arial" w:eastAsia="Arial"/>
          <w:b/>
          <w:bCs/>
          <w:spacing w:val="0"/>
          <w:w w:val="100"/>
        </w:rPr>
        <w:t>g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anding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axe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</w:t>
      </w:r>
      <w:r>
        <w:rPr>
          <w:rFonts w:ascii="Arial" w:hAnsi="Arial" w:cs="Arial" w:eastAsia="Arial"/>
          <w:b/>
          <w:bCs/>
          <w:spacing w:val="0"/>
          <w:w w:val="100"/>
        </w:rPr>
        <w:t>ar</w:t>
      </w:r>
      <w:r>
        <w:rPr>
          <w:rFonts w:ascii="Arial" w:hAnsi="Arial" w:cs="Arial" w:eastAsia="Arial"/>
          <w:b/>
          <w:bCs/>
          <w:spacing w:val="-1"/>
          <w:w w:val="100"/>
        </w:rPr>
        <w:t>ing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employees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minus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sharing.</w:t>
      </w:r>
    </w:p>
    <w:p>
      <w:pPr>
        <w:spacing w:line="220" w:lineRule="exact" w:before="2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229" w:val="left" w:leader="none"/>
          <w:tab w:pos="3003" w:val="left" w:leader="none"/>
        </w:tabs>
        <w:spacing w:line="137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Ot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298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1%</w:t>
      </w:r>
    </w:p>
    <w:p>
      <w:pPr>
        <w:pStyle w:val="BodyText"/>
        <w:tabs>
          <w:tab w:pos="2163" w:val="left" w:leader="none"/>
          <w:tab w:pos="2936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EBI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741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127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229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</w:p>
    <w:p>
      <w:pPr>
        <w:pStyle w:val="BodyText"/>
        <w:tabs>
          <w:tab w:pos="22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885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pStyle w:val="BodyText"/>
        <w:tabs>
          <w:tab w:pos="2329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haring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$330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2%</w:t>
      </w:r>
    </w:p>
    <w:p>
      <w:pPr>
        <w:pStyle w:val="BodyText"/>
        <w:tabs>
          <w:tab w:pos="2163" w:val="left" w:leader="none"/>
          <w:tab w:pos="3003" w:val="left" w:leader="none"/>
        </w:tabs>
        <w:spacing w:line="121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170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1%</w:t>
      </w:r>
    </w:p>
    <w:p>
      <w:pPr>
        <w:spacing w:after="0" w:line="121" w:lineRule="exact"/>
        <w:jc w:val="left"/>
        <w:sectPr>
          <w:type w:val="continuous"/>
          <w:pgSz w:w="12240" w:h="15840"/>
          <w:pgMar w:top="1120" w:bottom="980" w:left="260" w:right="240"/>
          <w:cols w:num="2" w:equalWidth="0">
            <w:col w:w="7443" w:space="40"/>
            <w:col w:w="4257"/>
          </w:cols>
        </w:sectPr>
      </w:pPr>
    </w:p>
    <w:p>
      <w:pPr>
        <w:spacing w:line="70" w:lineRule="exact" w:before="9"/>
        <w:rPr>
          <w:sz w:val="7"/>
          <w:szCs w:val="7"/>
        </w:rPr>
      </w:pPr>
      <w:r>
        <w:rPr>
          <w:sz w:val="7"/>
          <w:szCs w:val="7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Annu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i w:val="0"/>
                <w:spacing w:val="12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</w:tbl>
    <w:p>
      <w:pPr>
        <w:spacing w:line="255" w:lineRule="exact"/>
        <w:ind w:left="5495" w:right="55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9.450001pt;margin-top:13.9pt;width:496.1pt;height:47.1pt;mso-position-horizontal-relative:page;mso-position-vertical-relative:paragraph;z-index:-10406" coordorigin="1189,278" coordsize="9922,942">
            <v:group style="position:absolute;left:1200;top:299;width:9900;height:2" coordorigin="1200,299" coordsize="9900,2">
              <v:shape style="position:absolute;left:1200;top:299;width:9900;height:2" coordorigin="1200,299" coordsize="9900,0" path="m1200,299l11100,299e" filled="f" stroked="t" strokeweight="1.1pt" strokecolor="#B2B2B2">
                <v:path arrowok="t"/>
              </v:shape>
            </v:group>
            <v:group style="position:absolute;left:1210;top:309;width:2;height:900" coordorigin="1210,309" coordsize="2,900">
              <v:shape style="position:absolute;left:1210;top:309;width:2;height:900" coordorigin="1210,309" coordsize="0,900" path="m1210,309l1210,1209e" filled="f" stroked="t" strokeweight="1.1pt" strokecolor="#B2B2B2">
                <v:path arrowok="t"/>
              </v:shape>
            </v:group>
            <v:group style="position:absolute;left:11090;top:289;width:2;height:900" coordorigin="11090,289" coordsize="2,900">
              <v:shape style="position:absolute;left:11090;top:289;width:2;height:900" coordorigin="11090,289" coordsize="0,900" path="m11090,289l11090,1189e" filled="f" stroked="t" strokeweight="1.1pt" strokecolor="#000000">
                <v:path arrowok="t"/>
              </v:shape>
            </v:group>
            <v:group style="position:absolute;left:1200;top:1199;width:9900;height:2" coordorigin="1200,1199" coordsize="9900,2">
              <v:shape style="position:absolute;left:1200;top:1199;width:9900;height:2" coordorigin="1200,1199" coordsize="9900,0" path="m1200,1199l11100,1199e" filled="f" stroked="t" strokeweight="1.1pt" strokecolor="#000000">
                <v:path arrowok="t"/>
              </v:shape>
            </v:group>
            <v:group style="position:absolute;left:1220;top:319;width:9860;height:2" coordorigin="1220,319" coordsize="9860,2">
              <v:shape style="position:absolute;left:1220;top:319;width:9860;height:2" coordorigin="1220,319" coordsize="9860,0" path="m1220,319l11080,319e" filled="f" stroked="t" strokeweight="1.1pt" strokecolor="#000000">
                <v:path arrowok="t"/>
              </v:shape>
            </v:group>
            <v:group style="position:absolute;left:1230;top:329;width:2;height:860" coordorigin="1230,329" coordsize="2,860">
              <v:shape style="position:absolute;left:1230;top:329;width:2;height:860" coordorigin="1230,329" coordsize="0,860" path="m1230,329l1230,1189e" filled="f" stroked="t" strokeweight="1.1pt" strokecolor="#000000">
                <v:path arrowok="t"/>
              </v:shape>
            </v:group>
            <v:group style="position:absolute;left:11070;top:309;width:2;height:860" coordorigin="11070,309" coordsize="2,860">
              <v:shape style="position:absolute;left:11070;top:309;width:2;height:860" coordorigin="11070,309" coordsize="0,860" path="m11070,309l11070,1169e" filled="f" stroked="t" strokeweight="1.1pt" strokecolor="#B2B2B2">
                <v:path arrowok="t"/>
              </v:shape>
            </v:group>
            <v:group style="position:absolute;left:1220;top:1179;width:9860;height:2" coordorigin="1220,1179" coordsize="9860,2">
              <v:shape style="position:absolute;left:1220;top:1179;width:9860;height:2" coordorigin="1220,1179" coordsize="9860,0" path="m1220,1179l11080,1179e" filled="f" stroked="t" strokeweight="1.1pt" strokecolor="#B2B2B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2pt;margin-top:-109.550003pt;width:492.5pt;height:97.5pt;mso-position-horizontal-relative:page;mso-position-vertical-relative:paragraph;z-index:-10405" coordorigin="1240,-2191" coordsize="9850,1950">
            <v:shape style="position:absolute;left:1240;top:-2191;width:4905;height:1950" type="#_x0000_t75">
              <v:imagedata r:id="rId105" o:title=""/>
            </v:shape>
            <v:shape style="position:absolute;left:6185;top:-2191;width:4905;height:1950" type="#_x0000_t75">
              <v:imagedata r:id="rId106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000EE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-1"/>
          <w:w w:val="100"/>
          <w:sz w:val="24"/>
          <w:szCs w:val="24"/>
          <w:u w:val="single" w:color="0000EE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-1"/>
          <w:w w:val="100"/>
          <w:sz w:val="24"/>
          <w:szCs w:val="24"/>
          <w:u w:val="single" w:color="0000EE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single" w:color="0000EE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EE"/>
          <w:spacing w:val="0"/>
          <w:w w:val="100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before="68"/>
        <w:ind w:left="42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Annual</w:t>
      </w:r>
      <w:r>
        <w:rPr>
          <w:rFonts w:ascii="Arial" w:hAnsi="Arial" w:cs="Arial" w:eastAsia="Arial"/>
          <w:b/>
          <w:bCs/>
          <w:i/>
          <w:spacing w:val="1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72"/>
          <w:szCs w:val="72"/>
        </w:rPr>
        <w:t>Report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72"/>
          <w:szCs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headerReference w:type="default" r:id="rId103"/>
          <w:footerReference w:type="default" r:id="rId104"/>
          <w:pgSz w:w="12240" w:h="15840"/>
          <w:pgMar w:header="0" w:footer="790" w:top="1020" w:bottom="980" w:left="260" w:right="240"/>
          <w:pgNumType w:start="25"/>
        </w:sectPr>
      </w:pPr>
    </w:p>
    <w:p>
      <w:pPr>
        <w:pStyle w:val="Heading4"/>
        <w:ind w:right="1837"/>
        <w:jc w:val="right"/>
      </w:pPr>
      <w:r>
        <w:rPr/>
        <w:pict>
          <v:group style="position:absolute;margin-left:59.450001pt;margin-top:15.410889pt;width:499.1pt;height:550.1pt;mso-position-horizontal-relative:page;mso-position-vertical-relative:paragraph;z-index:-10404" coordorigin="1189,308" coordsize="9982,1100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0960" coordorigin="1210,339" coordsize="2,10960">
              <v:shape style="position:absolute;left:1210;top:339;width:2;height:10960" coordorigin="1210,339" coordsize="0,10960" path="m1210,339l1210,11299e" filled="f" stroked="t" strokeweight="1.1pt" strokecolor="#B2B2B2">
                <v:path arrowok="t"/>
              </v:shape>
            </v:group>
            <v:group style="position:absolute;left:11110;top:319;width:2;height:5280" coordorigin="11110,319" coordsize="2,5280">
              <v:shape style="position:absolute;left:11110;top:319;width:2;height:5280" coordorigin="11110,319" coordsize="0,5280" path="m11110,319l11110,5599e" filled="f" stroked="t" strokeweight="1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20;height:2" coordorigin="1200,649" coordsize="9920,2">
              <v:shape style="position:absolute;left:1200;top:649;width:9920;height:2" coordorigin="1200,649" coordsize="9920,0" path="m1200,649l11120,649e" filled="f" stroked="t" strokeweight="1.1pt" strokecolor="#B2B2B2">
                <v:path arrowok="t"/>
              </v:shape>
            </v:group>
            <v:group style="position:absolute;left:1200;top:5609;width:9920;height:2" coordorigin="1200,5609" coordsize="9920,2">
              <v:shape style="position:absolute;left:1200;top:5609;width:9920;height:2" coordorigin="1200,5609" coordsize="9920,0" path="m1200,5609l11120,5609e" filled="f" stroked="t" strokeweight="1.1pt" strokecolor="#000000">
                <v:path arrowok="t"/>
              </v:shape>
            </v:group>
            <v:group style="position:absolute;left:1220;top:669;width:9880;height:2" coordorigin="1220,669" coordsize="9880,2">
              <v:shape style="position:absolute;left:1220;top:669;width:9880;height:2" coordorigin="1220,669" coordsize="9880,0" path="m1220,669l11100,669e" filled="f" stroked="t" strokeweight="1.1pt" strokecolor="#000000">
                <v:path arrowok="t"/>
              </v:shape>
            </v:group>
            <v:group style="position:absolute;left:1230;top:679;width:2;height:4920" coordorigin="1230,679" coordsize="2,4920">
              <v:shape style="position:absolute;left:1230;top:679;width:2;height:4920" coordorigin="1230,679" coordsize="0,4920" path="m1230,679l1230,5599e" filled="f" stroked="t" strokeweight="1.1pt" strokecolor="#000000">
                <v:path arrowok="t"/>
              </v:shape>
            </v:group>
            <v:group style="position:absolute;left:11090;top:659;width:2;height:4920" coordorigin="11090,659" coordsize="2,4920">
              <v:shape style="position:absolute;left:11090;top:659;width:2;height:4920" coordorigin="11090,659" coordsize="0,4920" path="m11090,659l11090,5579e" filled="f" stroked="t" strokeweight="1.1pt" strokecolor="#B2B2B2">
                <v:path arrowok="t"/>
              </v:shape>
            </v:group>
            <v:group style="position:absolute;left:1220;top:5589;width:9880;height:2" coordorigin="1220,5589" coordsize="9880,2">
              <v:shape style="position:absolute;left:1220;top:5589;width:9880;height:2" coordorigin="1220,5589" coordsize="9880,0" path="m1220,5589l11100,5589e" filled="f" stroked="t" strokeweight="1.1pt" strokecolor="#B2B2B2">
                <v:path arrowok="t"/>
              </v:shape>
            </v:group>
            <v:group style="position:absolute;left:1250;top:1559;width:2;height:2580" coordorigin="1250,1559" coordsize="2,2580">
              <v:shape style="position:absolute;left:1250;top:1559;width:2;height:2580" coordorigin="1250,1559" coordsize="0,2580" path="m1250,1559l1250,4139e" filled="f" stroked="t" strokeweight="1.1pt" strokecolor="#B2B2B2">
                <v:path arrowok="t"/>
              </v:shape>
            </v:group>
            <v:group style="position:absolute;left:4530;top:1539;width:2;height:2580" coordorigin="4530,1539" coordsize="2,2580">
              <v:shape style="position:absolute;left:4530;top:1539;width:2;height:2580" coordorigin="4530,1539" coordsize="0,2580" path="m4530,1539l4530,4119e" filled="f" stroked="t" strokeweight="1.1pt" strokecolor="#000000">
                <v:path arrowok="t"/>
              </v:shape>
            </v:group>
            <v:group style="position:absolute;left:1240;top:4129;width:3300;height:2" coordorigin="1240,4129" coordsize="3300,2">
              <v:shape style="position:absolute;left:1240;top:4129;width:3300;height:2" coordorigin="1240,4129" coordsize="3300,0" path="m1240,4129l4540,4129e" filled="f" stroked="t" strokeweight="1.1pt" strokecolor="#000000">
                <v:path arrowok="t"/>
              </v:shape>
            </v:group>
            <v:group style="position:absolute;left:1260;top:1569;width:3260;height:2" coordorigin="1260,1569" coordsize="3260,2">
              <v:shape style="position:absolute;left:1260;top:1569;width:3260;height:2" coordorigin="1260,1569" coordsize="3260,0" path="m1260,1569l4520,1569e" filled="f" stroked="t" strokeweight="1.1pt" strokecolor="#000000">
                <v:path arrowok="t"/>
              </v:shape>
            </v:group>
            <v:group style="position:absolute;left:1270;top:1579;width:2;height:2540" coordorigin="1270,1579" coordsize="2,2540">
              <v:shape style="position:absolute;left:1270;top:1579;width:2;height:2540" coordorigin="1270,1579" coordsize="0,2540" path="m1270,1579l1270,4119e" filled="f" stroked="t" strokeweight="1.1pt" strokecolor="#000000">
                <v:path arrowok="t"/>
              </v:shape>
            </v:group>
            <v:group style="position:absolute;left:4510;top:1559;width:2;height:2540" coordorigin="4510,1559" coordsize="2,2540">
              <v:shape style="position:absolute;left:4510;top:1559;width:2;height:2540" coordorigin="4510,1559" coordsize="0,2540" path="m4510,1559l4510,4099e" filled="f" stroked="t" strokeweight="1.1pt" strokecolor="#B2B2B2">
                <v:path arrowok="t"/>
              </v:shape>
            </v:group>
            <v:group style="position:absolute;left:1260;top:4109;width:3260;height:2" coordorigin="1260,4109" coordsize="3260,2">
              <v:shape style="position:absolute;left:1260;top:4109;width:3260;height:2" coordorigin="1260,4109" coordsize="3260,0" path="m1260,4109l4520,4109e" filled="f" stroked="t" strokeweight="1.1pt" strokecolor="#B2B2B2">
                <v:path arrowok="t"/>
              </v:shape>
            </v:group>
            <v:group style="position:absolute;left:1200;top:5629;width:9960;height:2" coordorigin="1200,5629" coordsize="9960,2">
              <v:shape style="position:absolute;left:1200;top:5629;width:9960;height:2" coordorigin="1200,5629" coordsize="9960,0" path="m1200,5629l11160,5629e" filled="f" stroked="t" strokeweight="1.1pt" strokecolor="#B2B2B2">
                <v:path arrowok="t"/>
              </v:shape>
            </v:group>
            <v:group style="position:absolute;left:11150;top:5619;width:2;height:5420" coordorigin="11150,5619" coordsize="2,5420">
              <v:shape style="position:absolute;left:11150;top:5619;width:2;height:5420" coordorigin="11150,5619" coordsize="0,5420" path="m11150,5619l11150,11039e" filled="f" stroked="t" strokeweight="1.1pt" strokecolor="#000000">
                <v:path arrowok="t"/>
              </v:shape>
            </v:group>
            <v:group style="position:absolute;left:1200;top:11049;width:9960;height:2" coordorigin="1200,11049" coordsize="9960,2">
              <v:shape style="position:absolute;left:1200;top:11049;width:9960;height:2" coordorigin="1200,11049" coordsize="9960,0" path="m1200,11049l11160,11049e" filled="f" stroked="t" strokeweight="1.1pt" strokecolor="#000000">
                <v:path arrowok="t"/>
              </v:shape>
            </v:group>
            <v:group style="position:absolute;left:1220;top:5649;width:9920;height:2" coordorigin="1220,5649" coordsize="9920,2">
              <v:shape style="position:absolute;left:1220;top:5649;width:9920;height:2" coordorigin="1220,5649" coordsize="9920,0" path="m1220,5649l11140,5649e" filled="f" stroked="t" strokeweight="1.1pt" strokecolor="#000000">
                <v:path arrowok="t"/>
              </v:shape>
            </v:group>
            <v:group style="position:absolute;left:1230;top:5659;width:2;height:5380" coordorigin="1230,5659" coordsize="2,5380">
              <v:shape style="position:absolute;left:1230;top:5659;width:2;height:5380" coordorigin="1230,5659" coordsize="0,5380" path="m1230,5659l1230,11039e" filled="f" stroked="t" strokeweight="1.1pt" strokecolor="#000000">
                <v:path arrowok="t"/>
              </v:shape>
            </v:group>
            <v:group style="position:absolute;left:11130;top:5639;width:2;height:5380" coordorigin="11130,5639" coordsize="2,5380">
              <v:shape style="position:absolute;left:11130;top:5639;width:2;height:5380" coordorigin="11130,5639" coordsize="0,5380" path="m11130,5639l11130,11019e" filled="f" stroked="t" strokeweight="1.1pt" strokecolor="#B2B2B2">
                <v:path arrowok="t"/>
              </v:shape>
            </v:group>
            <v:group style="position:absolute;left:1220;top:6489;width:9920;height:2" coordorigin="1220,6489" coordsize="9920,2">
              <v:shape style="position:absolute;left:1220;top:6489;width:9920;height:2" coordorigin="1220,6489" coordsize="9920,0" path="m1220,6489l11140,6489e" filled="f" stroked="t" strokeweight="1.1pt" strokecolor="#B2B2B2">
                <v:path arrowok="t"/>
              </v:shape>
            </v:group>
            <v:group style="position:absolute;left:1220;top:6509;width:9920;height:2" coordorigin="1220,6509" coordsize="9920,2">
              <v:shape style="position:absolute;left:1220;top:6509;width:9920;height:2" coordorigin="1220,6509" coordsize="9920,0" path="m1220,6509l11140,6509e" filled="f" stroked="t" strokeweight="1.1pt" strokecolor="#000000">
                <v:path arrowok="t"/>
              </v:shape>
            </v:group>
            <v:group style="position:absolute;left:1220;top:11029;width:9920;height:2" coordorigin="1220,11029" coordsize="9920,2">
              <v:shape style="position:absolute;left:1220;top:11029;width:9920;height:2" coordorigin="1220,11029" coordsize="9920,0" path="m1220,11029l11140,11029e" filled="f" stroked="t" strokeweight="1.1pt" strokecolor="#B2B2B2">
                <v:path arrowok="t"/>
              </v:shape>
            </v:group>
            <v:group style="position:absolute;left:1240;top:6529;width:4920;height:2" coordorigin="1240,6529" coordsize="4920,2">
              <v:shape style="position:absolute;left:1240;top:6529;width:4920;height:2" coordorigin="1240,6529" coordsize="4920,0" path="m1240,6529l6160,6529e" filled="f" stroked="t" strokeweight="1.1pt" strokecolor="#B2B2B2">
                <v:path arrowok="t"/>
              </v:shape>
            </v:group>
            <v:group style="position:absolute;left:1250;top:6539;width:2;height:1040" coordorigin="1250,6539" coordsize="2,1040">
              <v:shape style="position:absolute;left:1250;top:6539;width:2;height:1040" coordorigin="1250,6539" coordsize="0,1040" path="m1250,6539l1250,7579e" filled="f" stroked="t" strokeweight="1.1pt" strokecolor="#B2B2B2">
                <v:path arrowok="t"/>
              </v:shape>
            </v:group>
            <v:group style="position:absolute;left:6150;top:6519;width:2;height:1040" coordorigin="6150,6519" coordsize="2,1040">
              <v:shape style="position:absolute;left:6150;top:6519;width:2;height:1040" coordorigin="6150,6519" coordsize="0,1040" path="m6150,6519l6150,7559e" filled="f" stroked="t" strokeweight="1.1pt" strokecolor="#000000">
                <v:path arrowok="t"/>
              </v:shape>
            </v:group>
            <v:group style="position:absolute;left:1240;top:7569;width:4920;height:2" coordorigin="1240,7569" coordsize="4920,2">
              <v:shape style="position:absolute;left:1240;top:7569;width:4920;height:2" coordorigin="1240,7569" coordsize="4920,0" path="m1240,7569l6160,7569e" filled="f" stroked="t" strokeweight="1.1pt" strokecolor="#000000">
                <v:path arrowok="t"/>
              </v:shape>
            </v:group>
            <v:group style="position:absolute;left:1260;top:6549;width:4880;height:2" coordorigin="1260,6549" coordsize="4880,2">
              <v:shape style="position:absolute;left:1260;top:6549;width:4880;height:2" coordorigin="1260,6549" coordsize="4880,0" path="m1260,6549l6140,6549e" filled="f" stroked="t" strokeweight="1.1pt" strokecolor="#000000">
                <v:path arrowok="t"/>
              </v:shape>
            </v:group>
            <v:group style="position:absolute;left:1270;top:6559;width:2;height:1000" coordorigin="1270,6559" coordsize="2,1000">
              <v:shape style="position:absolute;left:1270;top:6559;width:2;height:1000" coordorigin="1270,6559" coordsize="0,1000" path="m1270,6559l1270,7559e" filled="f" stroked="t" strokeweight="1.1pt" strokecolor="#000000">
                <v:path arrowok="t"/>
              </v:shape>
            </v:group>
            <v:group style="position:absolute;left:6130;top:6539;width:2;height:1000" coordorigin="6130,6539" coordsize="2,1000">
              <v:shape style="position:absolute;left:6130;top:6539;width:2;height:1000" coordorigin="6130,6539" coordsize="0,1000" path="m6130,6539l6130,7539e" filled="f" stroked="t" strokeweight="1.1pt" strokecolor="#B2B2B2">
                <v:path arrowok="t"/>
              </v:shape>
            </v:group>
            <v:group style="position:absolute;left:1260;top:7549;width:4880;height:2" coordorigin="1260,7549" coordsize="4880,2">
              <v:shape style="position:absolute;left:1260;top:7549;width:4880;height:2" coordorigin="1260,7549" coordsize="4880,0" path="m1260,7549l6140,7549e" filled="f" stroked="t" strokeweight="1.1pt" strokecolor="#B2B2B2">
                <v:path arrowok="t"/>
              </v:shape>
            </v:group>
            <v:group style="position:absolute;left:9540;top:7418;width:780;height:42" coordorigin="9540,7418" coordsize="780,42">
              <v:shape style="position:absolute;left:9540;top:7418;width:780;height:42" coordorigin="9540,7418" coordsize="780,42" path="m9540,7460l10320,7460,10320,7418,9540,7418,9540,7460xe" filled="t" fillcolor="#474747" stroked="f">
                <v:path arrowok="t"/>
                <v:fill type="solid"/>
              </v:shape>
            </v:group>
            <v:group style="position:absolute;left:9540;top:7418;width:780;height:42" coordorigin="9540,7418" coordsize="780,42">
              <v:shape style="position:absolute;left:9540;top:7418;width:780;height:42" coordorigin="9540,7418" coordsize="780,42" path="m9540,7460l10320,7460,10320,7418,9540,7418,9540,7460xe" filled="t" fillcolor="#D8D8D8" stroked="f">
                <v:path arrowok="t"/>
                <v:fill type="solid"/>
              </v:shape>
            </v:group>
            <v:group style="position:absolute;left:10320;top:7418;width:800;height:42" coordorigin="10320,7418" coordsize="800,42">
              <v:shape style="position:absolute;left:10320;top:7418;width:800;height:42" coordorigin="10320,7418" coordsize="800,42" path="m10320,7460l11120,7460,11120,7418,10320,7418,10320,7460xe" filled="t" fillcolor="#474747" stroked="f">
                <v:path arrowok="t"/>
                <v:fill type="solid"/>
              </v:shape>
            </v:group>
            <v:group style="position:absolute;left:10320;top:7418;width:800;height:42" coordorigin="10320,7418" coordsize="800,42">
              <v:shape style="position:absolute;left:10320;top:7418;width:800;height:42" coordorigin="10320,7418" coordsize="800,42" path="m10320,7460l11120,7460,11120,7418,10320,7418,10320,7460xe" filled="t" fillcolor="#D8D8D8" stroked="f">
                <v:path arrowok="t"/>
                <v:fill type="solid"/>
              </v:shape>
            </v:group>
            <v:group style="position:absolute;left:9540;top:8778;width:780;height:42" coordorigin="9540,8778" coordsize="780,42">
              <v:shape style="position:absolute;left:9540;top:8778;width:780;height:42" coordorigin="9540,8778" coordsize="780,42" path="m9540,8820l10320,8820,10320,8778,9540,8778,9540,8820xe" filled="t" fillcolor="#474747" stroked="f">
                <v:path arrowok="t"/>
                <v:fill type="solid"/>
              </v:shape>
            </v:group>
            <v:group style="position:absolute;left:9540;top:8778;width:780;height:42" coordorigin="9540,8778" coordsize="780,42">
              <v:shape style="position:absolute;left:9540;top:8778;width:780;height:42" coordorigin="9540,8778" coordsize="780,42" path="m9540,8820l10320,8820,10320,8778,9540,8778,9540,8820xe" filled="t" fillcolor="#D8D8D8" stroked="f">
                <v:path arrowok="t"/>
                <v:fill type="solid"/>
              </v:shape>
            </v:group>
            <v:group style="position:absolute;left:10320;top:8778;width:800;height:42" coordorigin="10320,8778" coordsize="800,42">
              <v:shape style="position:absolute;left:10320;top:8778;width:800;height:42" coordorigin="10320,8778" coordsize="800,42" path="m10320,8820l11120,8820,11120,8778,10320,8778,10320,8820xe" filled="t" fillcolor="#474747" stroked="f">
                <v:path arrowok="t"/>
                <v:fill type="solid"/>
              </v:shape>
            </v:group>
            <v:group style="position:absolute;left:10320;top:8778;width:800;height:42" coordorigin="10320,8778" coordsize="800,42">
              <v:shape style="position:absolute;left:10320;top:8778;width:800;height:42" coordorigin="10320,8778" coordsize="800,42" path="m10320,8820l11120,8820,11120,8778,10320,8778,10320,8820xe" filled="t" fillcolor="#D8D8D8" stroked="f">
                <v:path arrowok="t"/>
                <v:fill type="solid"/>
              </v:shape>
            </v:group>
            <v:group style="position:absolute;left:1200;top:11069;width:9900;height:2" coordorigin="1200,11069" coordsize="9900,2">
              <v:shape style="position:absolute;left:1200;top:11069;width:9900;height:2" coordorigin="1200,11069" coordsize="9900,0" path="m1200,11069l11100,11069e" filled="f" stroked="t" strokeweight="1.1pt" strokecolor="#B2B2B2">
                <v:path arrowok="t"/>
              </v:shape>
            </v:group>
            <v:group style="position:absolute;left:11090;top:11059;width:2;height:220" coordorigin="11090,11059" coordsize="2,220">
              <v:shape style="position:absolute;left:11090;top:11059;width:2;height:220" coordorigin="11090,11059" coordsize="0,220" path="m11090,11059l11090,11279e" filled="f" stroked="t" strokeweight="1.1pt" strokecolor="#000000">
                <v:path arrowok="t"/>
              </v:shape>
            </v:group>
            <v:group style="position:absolute;left:1200;top:11289;width:9900;height:2" coordorigin="1200,11289" coordsize="9900,2">
              <v:shape style="position:absolute;left:1200;top:11289;width:9900;height:2" coordorigin="1200,11289" coordsize="9900,0" path="m1200,11289l11100,11289e" filled="f" stroked="t" strokeweight="1.1pt" strokecolor="#000000">
                <v:path arrowok="t"/>
              </v:shape>
            </v:group>
            <v:group style="position:absolute;left:1220;top:11089;width:9860;height:2" coordorigin="1220,11089" coordsize="9860,2">
              <v:shape style="position:absolute;left:1220;top:11089;width:9860;height:2" coordorigin="1220,11089" coordsize="9860,0" path="m1220,11089l11080,11089e" filled="f" stroked="t" strokeweight="1.1pt" strokecolor="#000000">
                <v:path arrowok="t"/>
              </v:shape>
            </v:group>
            <v:group style="position:absolute;left:1230;top:11099;width:2;height:180" coordorigin="1230,11099" coordsize="2,180">
              <v:shape style="position:absolute;left:1230;top:11099;width:2;height:180" coordorigin="1230,11099" coordsize="0,180" path="m1230,11099l1230,11279e" filled="f" stroked="t" strokeweight="1.1pt" strokecolor="#000000">
                <v:path arrowok="t"/>
              </v:shape>
            </v:group>
            <v:group style="position:absolute;left:11070;top:11079;width:2;height:180" coordorigin="11070,11079" coordsize="2,180">
              <v:shape style="position:absolute;left:11070;top:11079;width:2;height:180" coordorigin="11070,11079" coordsize="0,180" path="m11070,11079l11070,11259e" filled="f" stroked="t" strokeweight="1.1pt" strokecolor="#B2B2B2">
                <v:path arrowok="t"/>
              </v:shape>
            </v:group>
            <v:group style="position:absolute;left:1220;top:11269;width:9860;height:2" coordorigin="1220,11269" coordsize="9860,2">
              <v:shape style="position:absolute;left:1220;top:11269;width:9860;height:2" coordorigin="1220,11269" coordsize="9860,0" path="m1220,11269l11080,11269e" filled="f" stroked="t" strokeweight="1.1pt" strokecolor="#B2B2B2">
                <v:path arrowok="t"/>
              </v:shape>
            </v:group>
            <v:group style="position:absolute;left:1280;top:1709;width:800;height:2" coordorigin="1280,1709" coordsize="800,2">
              <v:shape style="position:absolute;left:1280;top:1709;width:800;height:2" coordorigin="1280,1709" coordsize="800,0" path="m1280,1709l2080,1709e" filled="f" stroked="t" strokeweight="1pt" strokecolor="#000000">
                <v:path arrowok="t"/>
              </v:shape>
              <v:shape style="position:absolute;left:1240;top:7569;width:4950;height:3450" type="#_x0000_t75">
                <v:imagedata r:id="rId109" o:title=""/>
              </v:shape>
            </v:group>
            <w10:wrap type="none"/>
          </v:group>
        </w:pict>
      </w:r>
      <w:r>
        <w:rPr>
          <w:b w:val="0"/>
          <w:bCs w:val="0"/>
          <w:color w:val="0000EE"/>
          <w:w w:val="102"/>
        </w:rPr>
      </w:r>
      <w:r>
        <w:rPr>
          <w:b w:val="0"/>
          <w:bCs w:val="0"/>
          <w:color w:val="0000EE"/>
          <w:spacing w:val="-22"/>
          <w:w w:val="100"/>
          <w:u w:val="single" w:color="0000EE"/>
        </w:rPr>
        <w:t>T</w:t>
      </w:r>
      <w:r>
        <w:rPr>
          <w:b w:val="0"/>
          <w:bCs w:val="0"/>
          <w:color w:val="0000EE"/>
          <w:spacing w:val="0"/>
          <w:w w:val="100"/>
          <w:u w:val="single" w:color="0000EE"/>
        </w:rPr>
        <w:t>op</w:t>
      </w:r>
      <w:r>
        <w:rPr>
          <w:b w:val="0"/>
          <w:bCs w:val="0"/>
          <w:color w:val="0000EE"/>
          <w:spacing w:val="0"/>
          <w:w w:val="10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5103" w:val="left" w:leader="none"/>
          <w:tab w:pos="7224" w:val="left" w:leader="none"/>
        </w:tabs>
        <w:spacing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>Digby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ind w:left="4234" w:right="304"/>
        <w:jc w:val="center"/>
        <w:rPr>
          <w:b w:val="0"/>
          <w:bCs w:val="0"/>
        </w:rPr>
      </w:pPr>
      <w:r>
        <w:rPr/>
        <w:pict>
          <v:shape style="position:absolute;margin-left:61.974998pt;margin-top:37.436718pt;width:494.075pt;height:199.0pt;mso-position-horizontal-relative:page;mso-position-vertical-relative:paragraph;z-index:-1040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77" w:hRule="exact"/>
                    </w:trPr>
                    <w:tc>
                      <w:tcPr>
                        <w:tcW w:w="3251" w:type="dxa"/>
                        <w:tcBorders>
                          <w:top w:val="single" w:sz="9" w:space="0" w:color="B2B2B2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4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common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column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simply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represen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each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percen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age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2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end-o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posi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lag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ween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delivery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770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63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</w:p>
                      <w:p>
                        <w:pPr>
                          <w:pStyle w:val="TableParagraph"/>
                          <w:spacing w:line="120" w:lineRule="exact"/>
                          <w:ind w:left="557" w:right="79" w:firstLine="106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9" w:space="0" w:color="000000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9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2014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spacing w:line="136" w:lineRule="exact"/>
                          <w:ind w:right="18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465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payment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eceivable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389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483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across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produc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zero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indica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Invento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059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101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course,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218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$50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049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value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accumula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deprecia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rom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lant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quip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28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$177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560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2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What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curren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owes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suppliers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erials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services.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ulated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eciation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($77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471)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1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-37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9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($63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104)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18"/>
                          <w:ind w:left="40" w:right="-1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obliga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next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opera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ions.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includes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emergency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loans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used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ixed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029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456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solvent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should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you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run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out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cash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during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7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9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company's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$205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247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505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amount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capi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inves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by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AB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ILITIE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OW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EQ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8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line="119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company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chose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keep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ins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paying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ccounts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ayable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622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826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shareholders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dividends.</w:t>
                        </w:r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485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277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Long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2"/>
                            <w:w w:val="10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ebt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$85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529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179</w:t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Liabili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ies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636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282</w:t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4" w:lineRule="exact" w:before="3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mm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tock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35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36" w:lineRule="exact" w:before="5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509</w:t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8" w:lineRule="exact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etained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-1"/>
                            <w:w w:val="10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spacing w:val="0"/>
                            <w:w w:val="100"/>
                            <w:sz w:val="15"/>
                            <w:szCs w:val="15"/>
                          </w:rPr>
                          <w:t>nings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34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493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line="122" w:lineRule="exact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713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$70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9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7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222</w:t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32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Liab.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Equi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</w:p>
                    </w:tc>
                    <w:tc>
                      <w:tcPr>
                        <w:tcW w:w="10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$205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247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9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B2B2B2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505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0"/>
          <w:w w:val="100"/>
        </w:rPr>
        <w:t>Ba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ce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h</w:t>
      </w:r>
      <w:r>
        <w:rPr>
          <w:spacing w:val="0"/>
          <w:w w:val="100"/>
        </w:rPr>
        <w:t>eet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402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107"/>
          <w:footerReference w:type="default" r:id="rId108"/>
          <w:pgSz w:w="12240" w:h="15840"/>
          <w:pgMar w:header="0" w:footer="790" w:top="980" w:bottom="980" w:left="260" w:right="240"/>
          <w:pgNumType w:start="26"/>
          <w:cols w:num="2" w:equalWidth="0">
            <w:col w:w="7855" w:space="855"/>
            <w:col w:w="303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company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Unmet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demand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would,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4"/>
        <w:ind w:left="1020" w:right="0"/>
        <w:jc w:val="left"/>
      </w:pPr>
      <w:r>
        <w:rPr>
          <w:b w:val="0"/>
          <w:bCs w:val="0"/>
          <w:spacing w:val="0"/>
          <w:w w:val="100"/>
        </w:rPr>
        <w:t>bonds,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represen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value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38"/>
        <w:ind w:right="3407"/>
        <w:jc w:val="center"/>
        <w:rPr>
          <w:b w:val="0"/>
          <w:bCs w:val="0"/>
        </w:rPr>
      </w:pPr>
      <w:r>
        <w:rPr>
          <w:spacing w:val="0"/>
          <w:w w:val="100"/>
        </w:rPr>
        <w:t>Cash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w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eme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8903" w:val="left" w:leader="none"/>
          <w:tab w:pos="9693" w:val="left" w:leader="none"/>
        </w:tabs>
        <w:spacing w:line="135" w:lineRule="exact"/>
        <w:ind w:left="130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ash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Flow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15"/>
          <w:szCs w:val="15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15"/>
          <w:szCs w:val="15"/>
        </w:rPr>
        <w:t>ent</w:t>
      </w:r>
      <w:r>
        <w:rPr>
          <w:rFonts w:ascii="Arial" w:hAnsi="Arial" w:cs="Arial" w:eastAsia="Arial"/>
          <w:b/>
          <w:bCs/>
          <w:spacing w:val="-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examines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what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happened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Cash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ccount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during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he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F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w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fr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v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position w:val="5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: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ab/>
      </w:r>
      <w:r>
        <w:rPr>
          <w:rFonts w:ascii="Arial" w:hAnsi="Arial" w:cs="Arial" w:eastAsia="Arial"/>
          <w:b/>
          <w:bCs/>
          <w:spacing w:val="0"/>
          <w:w w:val="100"/>
          <w:position w:val="5"/>
          <w:sz w:val="12"/>
          <w:szCs w:val="12"/>
        </w:rPr>
        <w:t>2014</w:t>
      </w:r>
      <w:r>
        <w:rPr>
          <w:rFonts w:ascii="Arial" w:hAnsi="Arial" w:cs="Arial" w:eastAsia="Arial"/>
          <w:b w:val="0"/>
          <w:bCs w:val="0"/>
          <w:spacing w:val="0"/>
          <w:w w:val="100"/>
          <w:position w:val="0"/>
          <w:sz w:val="12"/>
          <w:szCs w:val="12"/>
        </w:rPr>
      </w:r>
    </w:p>
    <w:p>
      <w:pPr>
        <w:spacing w:after="0" w:line="135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pStyle w:val="BodyText"/>
        <w:spacing w:line="120" w:lineRule="exact" w:before="51"/>
        <w:ind w:left="1020" w:right="0"/>
        <w:jc w:val="left"/>
      </w:pPr>
      <w:r>
        <w:rPr>
          <w:b w:val="0"/>
          <w:bCs w:val="0"/>
          <w:spacing w:val="0"/>
          <w:w w:val="100"/>
        </w:rPr>
        <w:t>yea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injec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appear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hdrawals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numbers.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excellent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diagnosing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exceed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posi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seek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unding.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example,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yourself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carrying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abundance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excess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report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increase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huge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7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unexpec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could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lows,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exhaust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</w:p>
    <w:p>
      <w:pPr>
        <w:pStyle w:val="BodyText"/>
        <w:tabs>
          <w:tab w:pos="3744" w:val="left" w:leader="none"/>
          <w:tab w:pos="4614" w:val="left" w:leader="none"/>
        </w:tabs>
        <w:spacing w:line="121" w:lineRule="exact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(Loss)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221)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582</w:t>
      </w:r>
    </w:p>
    <w:p>
      <w:pPr>
        <w:pStyle w:val="BodyText"/>
        <w:tabs>
          <w:tab w:pos="3757" w:val="left" w:leader="none"/>
          <w:tab w:pos="4556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367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837</w:t>
      </w:r>
    </w:p>
    <w:p>
      <w:pPr>
        <w:pStyle w:val="BodyText"/>
        <w:tabs>
          <w:tab w:pos="3744" w:val="left" w:leader="none"/>
          <w:tab w:pos="4057" w:val="left" w:leader="none"/>
          <w:tab w:pos="4614" w:val="left" w:leader="none"/>
          <w:tab w:pos="4847" w:val="left" w:leader="none"/>
        </w:tabs>
        <w:spacing w:line="120" w:lineRule="exact"/>
        <w:ind w:right="889"/>
        <w:jc w:val="left"/>
      </w:pP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raordinary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gains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losses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wri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ayable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204)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628</w:t>
      </w:r>
    </w:p>
    <w:p>
      <w:pPr>
        <w:pStyle w:val="BodyText"/>
        <w:tabs>
          <w:tab w:pos="3824" w:val="left" w:leader="none"/>
          <w:tab w:pos="453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042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107)</w:t>
      </w:r>
    </w:p>
    <w:p>
      <w:pPr>
        <w:pStyle w:val="BodyText"/>
        <w:tabs>
          <w:tab w:pos="3991" w:val="left" w:leader="none"/>
          <w:tab w:pos="4534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ccoun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Receivable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$95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($1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636)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57" w:val="left" w:leader="none"/>
          <w:tab w:pos="4547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opera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078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304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3677" w:val="left" w:leader="none"/>
          <w:tab w:pos="446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mprovemen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($37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940)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($34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660)</w:t>
      </w:r>
    </w:p>
    <w:p>
      <w:pPr>
        <w:pStyle w:val="Heading6"/>
        <w:spacing w:line="120" w:lineRule="exact"/>
        <w:ind w:right="0"/>
        <w:jc w:val="left"/>
        <w:rPr>
          <w:b w:val="0"/>
          <w:bCs w:val="0"/>
        </w:rPr>
      </w:pPr>
      <w:r>
        <w:rPr>
          <w:spacing w:val="0"/>
          <w:w w:val="100"/>
        </w:rPr>
        <w:t>C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h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w</w:t>
      </w:r>
      <w:r>
        <w:rPr>
          <w:spacing w:val="0"/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fr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m</w:t>
      </w:r>
      <w:r>
        <w:rPr>
          <w:spacing w:val="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0"/>
          <w:w w:val="100"/>
        </w:rPr>
        <w:t>g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4057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Dividends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aid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824" w:val="left" w:leader="none"/>
          <w:tab w:pos="4614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609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840</w:t>
      </w:r>
    </w:p>
    <w:p>
      <w:pPr>
        <w:pStyle w:val="BodyText"/>
        <w:tabs>
          <w:tab w:pos="4057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urchase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Common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57" w:val="left" w:leader="none"/>
          <w:tab w:pos="45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650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263</w:t>
      </w:r>
    </w:p>
    <w:p>
      <w:pPr>
        <w:pStyle w:val="BodyText"/>
        <w:tabs>
          <w:tab w:pos="3686" w:val="left" w:leader="none"/>
          <w:tab w:pos="4847" w:val="left" w:leader="none"/>
        </w:tabs>
        <w:spacing w:line="120" w:lineRule="exact"/>
        <w:ind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300)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tabs>
          <w:tab w:pos="3757" w:val="left" w:leader="none"/>
          <w:tab w:pos="4534" w:val="left" w:leader="none"/>
        </w:tabs>
        <w:spacing w:line="201" w:lineRule="exact"/>
        <w:ind w:right="0"/>
        <w:jc w:val="left"/>
      </w:pPr>
      <w:r>
        <w:rPr>
          <w:b w:val="0"/>
          <w:bCs w:val="0"/>
          <w:spacing w:val="0"/>
          <w:w w:val="100"/>
        </w:rPr>
        <w:t>Change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(ne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  <w:position w:val="8"/>
        </w:rPr>
        <w:t>$16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208</w:t>
      </w:r>
      <w:r>
        <w:rPr>
          <w:b w:val="0"/>
          <w:bCs w:val="0"/>
          <w:spacing w:val="0"/>
          <w:w w:val="100"/>
          <w:position w:val="8"/>
        </w:rPr>
        <w:tab/>
      </w:r>
      <w:r>
        <w:rPr>
          <w:b w:val="0"/>
          <w:bCs w:val="0"/>
          <w:spacing w:val="0"/>
          <w:w w:val="100"/>
          <w:position w:val="8"/>
        </w:rPr>
        <w:t>($4</w:t>
      </w:r>
      <w:r>
        <w:rPr>
          <w:b w:val="0"/>
          <w:bCs w:val="0"/>
          <w:spacing w:val="-1"/>
          <w:w w:val="100"/>
          <w:position w:val="8"/>
        </w:rPr>
        <w:t>,</w:t>
      </w:r>
      <w:r>
        <w:rPr>
          <w:b w:val="0"/>
          <w:bCs w:val="0"/>
          <w:spacing w:val="0"/>
          <w:w w:val="100"/>
          <w:position w:val="8"/>
        </w:rPr>
        <w:t>005)</w:t>
      </w:r>
      <w:r>
        <w:rPr>
          <w:b w:val="0"/>
          <w:bCs w:val="0"/>
          <w:spacing w:val="0"/>
          <w:w w:val="100"/>
          <w:position w:val="0"/>
        </w:rPr>
      </w:r>
    </w:p>
    <w:p>
      <w:pPr>
        <w:pStyle w:val="BodyText"/>
        <w:tabs>
          <w:tab w:pos="3757" w:val="left" w:leader="none"/>
          <w:tab w:pos="4547" w:val="left" w:leader="none"/>
        </w:tabs>
        <w:spacing w:line="137" w:lineRule="exact" w:before="62"/>
        <w:ind w:right="0"/>
        <w:jc w:val="left"/>
      </w:pPr>
      <w:r>
        <w:rPr>
          <w:b w:val="0"/>
          <w:bCs w:val="0"/>
          <w:spacing w:val="0"/>
          <w:w w:val="100"/>
        </w:rPr>
        <w:t>Net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cash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rom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inancing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167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098</w:t>
      </w:r>
    </w:p>
    <w:p>
      <w:pPr>
        <w:tabs>
          <w:tab w:pos="3757" w:val="left" w:leader="none"/>
          <w:tab w:pos="4534" w:val="left" w:leader="none"/>
        </w:tabs>
        <w:spacing w:line="120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$25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305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($7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259)</w:t>
      </w:r>
    </w:p>
    <w:p>
      <w:pPr>
        <w:tabs>
          <w:tab w:pos="3757" w:val="left" w:leader="none"/>
          <w:tab w:pos="4547" w:val="left" w:leader="none"/>
        </w:tabs>
        <w:spacing w:line="121" w:lineRule="exact"/>
        <w:ind w:left="6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o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$50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770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$25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465</w:t>
      </w:r>
    </w:p>
    <w:p>
      <w:pPr>
        <w:spacing w:after="0" w:line="121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120" w:bottom="980" w:left="260" w:right="240"/>
          <w:cols w:num="2" w:equalWidth="0">
            <w:col w:w="5829" w:space="40"/>
            <w:col w:w="5871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176" w:val="left" w:leader="none"/>
        </w:tabs>
        <w:spacing w:before="79"/>
        <w:ind w:left="9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nnual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epo</w:t>
      </w:r>
      <w:r>
        <w:rPr>
          <w:rFonts w:ascii="Arial" w:hAnsi="Arial" w:cs="Arial" w:eastAsia="Arial"/>
          <w:b/>
          <w:bCs/>
          <w:i/>
          <w:spacing w:val="-1"/>
          <w:w w:val="100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>t</w:t>
      </w:r>
      <w:r>
        <w:rPr>
          <w:rFonts w:ascii="Arial" w:hAnsi="Arial" w:cs="Arial" w:eastAsia="Arial"/>
          <w:b/>
          <w:bCs/>
          <w:i/>
          <w:spacing w:val="0"/>
          <w:w w:val="100"/>
          <w:position w:val="1"/>
          <w:sz w:val="15"/>
          <w:szCs w:val="15"/>
        </w:rPr>
        <w:tab/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P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0"/>
          <w:sz w:val="19"/>
          <w:szCs w:val="19"/>
        </w:rPr>
        <w:t>g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e</w:t>
      </w:r>
      <w:r>
        <w:rPr>
          <w:rFonts w:ascii="Arial" w:hAnsi="Arial" w:cs="Arial" w:eastAsia="Arial"/>
          <w:b/>
          <w:bCs/>
          <w:i w:val="0"/>
          <w:spacing w:val="12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120" w:bottom="980" w:left="260" w:right="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10"/>
          <w:footerReference w:type="default" r:id="rId111"/>
          <w:pgSz w:w="12240" w:h="15840"/>
          <w:pgMar w:header="0" w:footer="790" w:top="1480" w:bottom="980" w:left="260" w:right="240"/>
          <w:pgNumType w:start="27"/>
        </w:sectPr>
      </w:pPr>
    </w:p>
    <w:p>
      <w:pPr>
        <w:spacing w:before="86"/>
        <w:ind w:left="0" w:right="1837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9.450001pt;margin-top:14.910889pt;width:498.1pt;height:560.6pt;mso-position-horizontal-relative:page;mso-position-vertical-relative:paragraph;z-index:-10401" coordorigin="1189,298" coordsize="9962,11212">
            <v:group style="position:absolute;left:1200;top:329;width:9920;height:2" coordorigin="1200,329" coordsize="9920,2">
              <v:shape style="position:absolute;left:1200;top:329;width:9920;height:2" coordorigin="1200,329" coordsize="9920,0" path="m1200,329l11120,329e" filled="f" stroked="t" strokeweight="1.1pt" strokecolor="#B2B2B2">
                <v:path arrowok="t"/>
              </v:shape>
            </v:group>
            <v:group style="position:absolute;left:1210;top:339;width:2;height:11160" coordorigin="1210,339" coordsize="2,11160">
              <v:shape style="position:absolute;left:1210;top:339;width:2;height:11160" coordorigin="1210,339" coordsize="0,11160" path="m1210,339l1210,11499e" filled="f" stroked="t" strokeweight="1.1pt" strokecolor="#B2B2B2">
                <v:path arrowok="t"/>
              </v:shape>
            </v:group>
            <v:group style="position:absolute;left:11100;top:319;width:2;height:6700" coordorigin="11100,319" coordsize="2,6700">
              <v:shape style="position:absolute;left:11100;top:319;width:2;height:6700" coordorigin="11100,319" coordsize="0,6700" path="m11100,319l11100,7019e" filled="f" stroked="t" strokeweight="2.1pt" strokecolor="#000000">
                <v:path arrowok="t"/>
              </v:shape>
            </v:group>
            <v:group style="position:absolute;left:1200;top:629;width:9920;height:2" coordorigin="1200,629" coordsize="9920,2">
              <v:shape style="position:absolute;left:1200;top:629;width:9920;height:2" coordorigin="1200,629" coordsize="9920,0" path="m1200,629l11120,629e" filled="f" stroked="t" strokeweight="1.1pt" strokecolor="#000000">
                <v:path arrowok="t"/>
              </v:shape>
            </v:group>
            <v:group style="position:absolute;left:1220;top:349;width:9880;height:2" coordorigin="1220,349" coordsize="9880,2">
              <v:shape style="position:absolute;left:1220;top:349;width:9880;height:2" coordorigin="1220,349" coordsize="9880,0" path="m1220,349l11100,349e" filled="f" stroked="t" strokeweight="1.1pt" strokecolor="#000000">
                <v:path arrowok="t"/>
              </v:shape>
            </v:group>
            <v:group style="position:absolute;left:1230;top:359;width:2;height:260" coordorigin="1230,359" coordsize="2,260">
              <v:shape style="position:absolute;left:1230;top:359;width:2;height:260" coordorigin="1230,359" coordsize="0,260" path="m1230,359l1230,619e" filled="f" stroked="t" strokeweight="1.1pt" strokecolor="#000000">
                <v:path arrowok="t"/>
              </v:shape>
            </v:group>
            <v:group style="position:absolute;left:11090;top:339;width:2;height:260" coordorigin="11090,339" coordsize="2,260">
              <v:shape style="position:absolute;left:11090;top:339;width:2;height:260" coordorigin="11090,339" coordsize="0,260" path="m11090,339l11090,599e" filled="f" stroked="t" strokeweight="1.1pt" strokecolor="#B2B2B2">
                <v:path arrowok="t"/>
              </v:shape>
            </v:group>
            <v:group style="position:absolute;left:1220;top:609;width:9880;height:2" coordorigin="1220,609" coordsize="9880,2">
              <v:shape style="position:absolute;left:1220;top:609;width:9880;height:2" coordorigin="1220,609" coordsize="9880,0" path="m1220,609l11100,609e" filled="f" stroked="t" strokeweight="1.1pt" strokecolor="#B2B2B2">
                <v:path arrowok="t"/>
              </v:shape>
            </v:group>
            <v:group style="position:absolute;left:1200;top:649;width:9900;height:2" coordorigin="1200,649" coordsize="9900,2">
              <v:shape style="position:absolute;left:1200;top:649;width:9900;height:2" coordorigin="1200,649" coordsize="9900,0" path="m1200,649l11100,649e" filled="f" stroked="t" strokeweight="1.1pt" strokecolor="#B2B2B2">
                <v:path arrowok="t"/>
              </v:shape>
            </v:group>
            <v:group style="position:absolute;left:1200;top:7029;width:9900;height:2" coordorigin="1200,7029" coordsize="9900,2">
              <v:shape style="position:absolute;left:1200;top:7029;width:9900;height:2" coordorigin="1200,7029" coordsize="9900,0" path="m1200,7029l11100,7029e" filled="f" stroked="t" strokeweight="1.1pt" strokecolor="#000000">
                <v:path arrowok="t"/>
              </v:shape>
            </v:group>
            <v:group style="position:absolute;left:1220;top:669;width:9860;height:2" coordorigin="1220,669" coordsize="9860,2">
              <v:shape style="position:absolute;left:1220;top:669;width:9860;height:2" coordorigin="1220,669" coordsize="9860,0" path="m1220,669l11080,669e" filled="f" stroked="t" strokeweight="1.1pt" strokecolor="#000000">
                <v:path arrowok="t"/>
              </v:shape>
            </v:group>
            <v:group style="position:absolute;left:1230;top:679;width:2;height:6340" coordorigin="1230,679" coordsize="2,6340">
              <v:shape style="position:absolute;left:1230;top:679;width:2;height:6340" coordorigin="1230,679" coordsize="0,6340" path="m1230,679l1230,7019e" filled="f" stroked="t" strokeweight="1.1pt" strokecolor="#000000">
                <v:path arrowok="t"/>
              </v:shape>
            </v:group>
            <v:group style="position:absolute;left:11070;top:659;width:2;height:6340" coordorigin="11070,659" coordsize="2,6340">
              <v:shape style="position:absolute;left:11070;top:659;width:2;height:6340" coordorigin="11070,659" coordsize="0,6340" path="m11070,659l11070,6999e" filled="f" stroked="t" strokeweight="1.1pt" strokecolor="#B2B2B2">
                <v:path arrowok="t"/>
              </v:shape>
            </v:group>
            <v:group style="position:absolute;left:1220;top:7009;width:9860;height:2" coordorigin="1220,7009" coordsize="9860,2">
              <v:shape style="position:absolute;left:1220;top:7009;width:9860;height:2" coordorigin="1220,7009" coordsize="9860,0" path="m1220,7009l11080,7009e" filled="f" stroked="t" strokeweight="1.1pt" strokecolor="#B2B2B2">
                <v:path arrowok="t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474747" stroked="f">
                <v:path arrowok="t"/>
                <v:fill type="solid"/>
              </v:shape>
            </v:group>
            <v:group style="position:absolute;left:2540;top:1938;width:840;height:42" coordorigin="2540,1938" coordsize="840,42">
              <v:shape style="position:absolute;left:2540;top:1938;width:840;height:42" coordorigin="2540,1938" coordsize="840,42" path="m2540,1980l3380,1980,3380,1938,2540,1938,2540,1980xe" filled="t" fillcolor="#D8D8D8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474747" stroked="f">
                <v:path arrowok="t"/>
                <v:fill type="solid"/>
              </v:shape>
            </v:group>
            <v:group style="position:absolute;left:3380;top:1938;width:860;height:42" coordorigin="3380,1938" coordsize="860,42">
              <v:shape style="position:absolute;left:3380;top:1938;width:860;height:42" coordorigin="3380,1938" coordsize="860,42" path="m3380,1980l4240,1980,4240,1938,3380,1938,3380,1980xe" filled="t" fillcolor="#D8D8D8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474747" stroked="f">
                <v:path arrowok="t"/>
                <v:fill type="solid"/>
              </v:shape>
            </v:group>
            <v:group style="position:absolute;left:4240;top:1938;width:840;height:42" coordorigin="4240,1938" coordsize="840,42">
              <v:shape style="position:absolute;left:4240;top:1938;width:840;height:42" coordorigin="4240,1938" coordsize="840,42" path="m4240,1980l5080,1980,5080,1938,4240,1938,4240,1980xe" filled="t" fillcolor="#D8D8D8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474747" stroked="f">
                <v:path arrowok="t"/>
                <v:fill type="solid"/>
              </v:shape>
            </v:group>
            <v:group style="position:absolute;left:5080;top:1938;width:860;height:42" coordorigin="5080,1938" coordsize="860,42">
              <v:shape style="position:absolute;left:5080;top:1938;width:860;height:42" coordorigin="5080,1938" coordsize="860,42" path="m5080,1980l5940,1980,5940,1938,5080,1938,5080,1980xe" filled="t" fillcolor="#D8D8D8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474747" stroked="f">
                <v:path arrowok="t"/>
                <v:fill type="solid"/>
              </v:shape>
            </v:group>
            <v:group style="position:absolute;left:5940;top:1938;width:840;height:42" coordorigin="5940,1938" coordsize="840,42">
              <v:shape style="position:absolute;left:5940;top:1938;width:840;height:42" coordorigin="5940,1938" coordsize="840,42" path="m5940,1980l6780,1980,6780,1938,5940,1938,5940,1980xe" filled="t" fillcolor="#D8D8D8" stroked="f">
                <v:path arrowok="t"/>
                <v:fill type="solid"/>
              </v:shape>
            </v:group>
            <v:group style="position:absolute;left:6780;top:1938;width:840;height:42" coordorigin="6780,1938" coordsize="840,42">
              <v:shape style="position:absolute;left:6780;top:1938;width:840;height:42" coordorigin="6780,1938" coordsize="840,42" path="m6780,1980l7620,1980,7620,1938,6780,1938,6780,1980xe" filled="t" fillcolor="#474747" stroked="f">
                <v:path arrowok="t"/>
                <v:fill type="solid"/>
              </v:shape>
            </v:group>
            <v:group style="position:absolute;left:6780;top:1938;width:840;height:42" coordorigin="6780,1938" coordsize="840,42">
              <v:shape style="position:absolute;left:6780;top:1938;width:840;height:42" coordorigin="6780,1938" coordsize="840,42" path="m6780,1980l7620,1980,7620,1938,6780,1938,6780,1980xe" filled="t" fillcolor="#D8D8D8" stroked="f">
                <v:path arrowok="t"/>
                <v:fill type="solid"/>
              </v:shape>
            </v:group>
            <v:group style="position:absolute;left:7620;top:1938;width:860;height:42" coordorigin="7620,1938" coordsize="860,42">
              <v:shape style="position:absolute;left:7620;top:1938;width:860;height:42" coordorigin="7620,1938" coordsize="860,42" path="m7620,1980l8480,1980,8480,1938,7620,1938,7620,1980xe" filled="t" fillcolor="#474747" stroked="f">
                <v:path arrowok="t"/>
                <v:fill type="solid"/>
              </v:shape>
            </v:group>
            <v:group style="position:absolute;left:7620;top:1938;width:860;height:42" coordorigin="7620,1938" coordsize="860,42">
              <v:shape style="position:absolute;left:7620;top:1938;width:860;height:42" coordorigin="7620,1938" coordsize="860,42" path="m7620,1980l8480,1980,8480,1938,7620,1938,7620,1980xe" filled="t" fillcolor="#D8D8D8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474747" stroked="f">
                <v:path arrowok="t"/>
                <v:fill type="solid"/>
              </v:shape>
            </v:group>
            <v:group style="position:absolute;left:8480;top:1938;width:840;height:42" coordorigin="8480,1938" coordsize="840,42">
              <v:shape style="position:absolute;left:8480;top:1938;width:840;height:42" coordorigin="8480,1938" coordsize="840,42" path="m8480,1980l9320,1980,9320,1938,8480,1938,8480,1980xe" filled="t" fillcolor="#D8D8D8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474747" stroked="f">
                <v:path arrowok="t"/>
                <v:fill type="solid"/>
              </v:shape>
            </v:group>
            <v:group style="position:absolute;left:9320;top:1938;width:1000;height:42" coordorigin="9320,1938" coordsize="1000,42">
              <v:shape style="position:absolute;left:9320;top:1938;width:1000;height:42" coordorigin="9320,1938" coordsize="1000,42" path="m9320,1980l10320,1980,10320,1938,9320,1938,9320,1980xe" filled="t" fillcolor="#D8D8D8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474747" stroked="f">
                <v:path arrowok="t"/>
                <v:fill type="solid"/>
              </v:shape>
            </v:group>
            <v:group style="position:absolute;left:2540;top:3298;width:840;height:42" coordorigin="2540,3298" coordsize="840,42">
              <v:shape style="position:absolute;left:2540;top:3298;width:840;height:42" coordorigin="2540,3298" coordsize="840,42" path="m2540,3340l3380,3340,3380,3298,2540,3298,2540,3340xe" filled="t" fillcolor="#D8D8D8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474747" stroked="f">
                <v:path arrowok="t"/>
                <v:fill type="solid"/>
              </v:shape>
            </v:group>
            <v:group style="position:absolute;left:3380;top:3298;width:860;height:42" coordorigin="3380,3298" coordsize="860,42">
              <v:shape style="position:absolute;left:3380;top:3298;width:860;height:42" coordorigin="3380,3298" coordsize="860,42" path="m3380,3340l4240,3340,4240,3298,3380,3298,3380,3340xe" filled="t" fillcolor="#D8D8D8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474747" stroked="f">
                <v:path arrowok="t"/>
                <v:fill type="solid"/>
              </v:shape>
            </v:group>
            <v:group style="position:absolute;left:4240;top:3298;width:840;height:42" coordorigin="4240,3298" coordsize="840,42">
              <v:shape style="position:absolute;left:4240;top:3298;width:840;height:42" coordorigin="4240,3298" coordsize="840,42" path="m4240,3340l5080,3340,5080,3298,4240,3298,4240,3340xe" filled="t" fillcolor="#D8D8D8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474747" stroked="f">
                <v:path arrowok="t"/>
                <v:fill type="solid"/>
              </v:shape>
            </v:group>
            <v:group style="position:absolute;left:5080;top:3298;width:860;height:42" coordorigin="5080,3298" coordsize="860,42">
              <v:shape style="position:absolute;left:5080;top:3298;width:860;height:42" coordorigin="5080,3298" coordsize="860,42" path="m5080,3340l5940,3340,5940,3298,5080,3298,5080,3340xe" filled="t" fillcolor="#D8D8D8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474747" stroked="f">
                <v:path arrowok="t"/>
                <v:fill type="solid"/>
              </v:shape>
            </v:group>
            <v:group style="position:absolute;left:5940;top:3298;width:840;height:42" coordorigin="5940,3298" coordsize="840,42">
              <v:shape style="position:absolute;left:5940;top:3298;width:840;height:42" coordorigin="5940,3298" coordsize="840,42" path="m5940,3340l6780,3340,6780,3298,5940,3298,5940,3340xe" filled="t" fillcolor="#D8D8D8" stroked="f">
                <v:path arrowok="t"/>
                <v:fill type="solid"/>
              </v:shape>
            </v:group>
            <v:group style="position:absolute;left:6780;top:3298;width:840;height:42" coordorigin="6780,3298" coordsize="840,42">
              <v:shape style="position:absolute;left:6780;top:3298;width:840;height:42" coordorigin="6780,3298" coordsize="840,42" path="m6780,3340l7620,3340,7620,3298,6780,3298,6780,3340xe" filled="t" fillcolor="#474747" stroked="f">
                <v:path arrowok="t"/>
                <v:fill type="solid"/>
              </v:shape>
            </v:group>
            <v:group style="position:absolute;left:6780;top:3298;width:840;height:42" coordorigin="6780,3298" coordsize="840,42">
              <v:shape style="position:absolute;left:6780;top:3298;width:840;height:42" coordorigin="6780,3298" coordsize="840,42" path="m6780,3340l7620,3340,7620,3298,6780,3298,6780,3340xe" filled="t" fillcolor="#D8D8D8" stroked="f">
                <v:path arrowok="t"/>
                <v:fill type="solid"/>
              </v:shape>
            </v:group>
            <v:group style="position:absolute;left:7620;top:3298;width:860;height:42" coordorigin="7620,3298" coordsize="860,42">
              <v:shape style="position:absolute;left:7620;top:3298;width:860;height:42" coordorigin="7620,3298" coordsize="860,42" path="m7620,3340l8480,3340,8480,3298,7620,3298,7620,3340xe" filled="t" fillcolor="#474747" stroked="f">
                <v:path arrowok="t"/>
                <v:fill type="solid"/>
              </v:shape>
            </v:group>
            <v:group style="position:absolute;left:7620;top:3298;width:860;height:42" coordorigin="7620,3298" coordsize="860,42">
              <v:shape style="position:absolute;left:7620;top:3298;width:860;height:42" coordorigin="7620,3298" coordsize="860,42" path="m7620,3340l8480,3340,8480,3298,7620,3298,7620,3340xe" filled="t" fillcolor="#D8D8D8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474747" stroked="f">
                <v:path arrowok="t"/>
                <v:fill type="solid"/>
              </v:shape>
            </v:group>
            <v:group style="position:absolute;left:8480;top:3298;width:840;height:42" coordorigin="8480,3298" coordsize="840,42">
              <v:shape style="position:absolute;left:8480;top:3298;width:840;height:42" coordorigin="8480,3298" coordsize="840,42" path="m8480,3340l9320,3340,9320,3298,8480,3298,8480,3340xe" filled="t" fillcolor="#D8D8D8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474747" stroked="f">
                <v:path arrowok="t"/>
                <v:fill type="solid"/>
              </v:shape>
            </v:group>
            <v:group style="position:absolute;left:9320;top:3298;width:1000;height:42" coordorigin="9320,3298" coordsize="1000,42">
              <v:shape style="position:absolute;left:9320;top:3298;width:1000;height:42" coordorigin="9320,3298" coordsize="1000,42" path="m9320,3340l10320,3340,10320,3298,9320,3298,9320,3340xe" filled="t" fillcolor="#D8D8D8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474747" stroked="f">
                <v:path arrowok="t"/>
                <v:fill type="solid"/>
              </v:shape>
            </v:group>
            <v:group style="position:absolute;left:10320;top:3298;width:700;height:42" coordorigin="10320,3298" coordsize="700,42">
              <v:shape style="position:absolute;left:10320;top:3298;width:700;height:42" coordorigin="10320,3298" coordsize="700,42" path="m10320,3340l11020,3340,11020,3298,10320,3298,10320,3340xe" filled="t" fillcolor="#D8D8D8" stroked="f">
                <v:path arrowok="t"/>
                <v:fill type="solid"/>
              </v:shape>
            </v:group>
            <v:group style="position:absolute;left:1240;top:3649;width:6560;height:2" coordorigin="1240,3649" coordsize="6560,2">
              <v:shape style="position:absolute;left:1240;top:3649;width:6560;height:2" coordorigin="1240,3649" coordsize="6560,0" path="m1240,3649l7800,3649e" filled="f" stroked="t" strokeweight="1.1pt" strokecolor="#B2B2B2">
                <v:path arrowok="t"/>
              </v:shape>
            </v:group>
            <v:group style="position:absolute;left:1250;top:3659;width:2;height:1620" coordorigin="1250,3659" coordsize="2,1620">
              <v:shape style="position:absolute;left:1250;top:3659;width:2;height:1620" coordorigin="1250,3659" coordsize="0,1620" path="m1250,3659l1250,5279e" filled="f" stroked="t" strokeweight="1.1pt" strokecolor="#B2B2B2">
                <v:path arrowok="t"/>
              </v:shape>
            </v:group>
            <v:group style="position:absolute;left:7790;top:3639;width:2;height:1620" coordorigin="7790,3639" coordsize="2,1620">
              <v:shape style="position:absolute;left:7790;top:3639;width:2;height:1620" coordorigin="7790,3639" coordsize="0,1620" path="m7790,3639l7790,5259e" filled="f" stroked="t" strokeweight="1.1pt" strokecolor="#000000">
                <v:path arrowok="t"/>
              </v:shape>
            </v:group>
            <v:group style="position:absolute;left:1240;top:5269;width:6560;height:2" coordorigin="1240,5269" coordsize="6560,2">
              <v:shape style="position:absolute;left:1240;top:5269;width:6560;height:2" coordorigin="1240,5269" coordsize="6560,0" path="m1240,5269l7800,5269e" filled="f" stroked="t" strokeweight="1.1pt" strokecolor="#000000">
                <v:path arrowok="t"/>
              </v:shape>
            </v:group>
            <v:group style="position:absolute;left:1260;top:3669;width:6520;height:2" coordorigin="1260,3669" coordsize="6520,2">
              <v:shape style="position:absolute;left:1260;top:3669;width:6520;height:2" coordorigin="1260,3669" coordsize="6520,0" path="m1260,3669l7780,3669e" filled="f" stroked="t" strokeweight="1.1pt" strokecolor="#000000">
                <v:path arrowok="t"/>
              </v:shape>
            </v:group>
            <v:group style="position:absolute;left:1270;top:3679;width:2;height:1580" coordorigin="1270,3679" coordsize="2,1580">
              <v:shape style="position:absolute;left:1270;top:3679;width:2;height:1580" coordorigin="1270,3679" coordsize="0,1580" path="m1270,3679l1270,5259e" filled="f" stroked="t" strokeweight="1.1pt" strokecolor="#000000">
                <v:path arrowok="t"/>
              </v:shape>
            </v:group>
            <v:group style="position:absolute;left:7770;top:3659;width:2;height:1580" coordorigin="7770,3659" coordsize="2,1580">
              <v:shape style="position:absolute;left:7770;top:3659;width:2;height:1580" coordorigin="7770,3659" coordsize="0,1580" path="m7770,3659l7770,5239e" filled="f" stroked="t" strokeweight="1.1pt" strokecolor="#B2B2B2">
                <v:path arrowok="t"/>
              </v:shape>
            </v:group>
            <v:group style="position:absolute;left:1260;top:5249;width:6520;height:2" coordorigin="1260,5249" coordsize="6520,2">
              <v:shape style="position:absolute;left:1260;top:5249;width:6520;height:2" coordorigin="1260,5249" coordsize="6520,0" path="m1260,5249l7780,5249e" filled="f" stroked="t" strokeweight="1.1pt" strokecolor="#B2B2B2">
                <v:path arrowok="t"/>
              </v:shape>
            </v:group>
            <v:group style="position:absolute;left:1200;top:7049;width:9940;height:2" coordorigin="1200,7049" coordsize="9940,2">
              <v:shape style="position:absolute;left:1200;top:7049;width:9940;height:2" coordorigin="1200,7049" coordsize="9940,0" path="m1200,7049l11140,7049e" filled="f" stroked="t" strokeweight="1.1pt" strokecolor="#B2B2B2">
                <v:path arrowok="t"/>
              </v:shape>
            </v:group>
            <v:group style="position:absolute;left:11130;top:7059;width:2;height:4440" coordorigin="11130,7059" coordsize="2,4440">
              <v:shape style="position:absolute;left:11130;top:7059;width:2;height:4440" coordorigin="11130,7059" coordsize="0,4440" path="m11130,7059l11130,11499e" filled="f" stroked="t" strokeweight="1.1pt" strokecolor="#000000">
                <v:path arrowok="t"/>
              </v:shape>
            </v:group>
            <v:group style="position:absolute;left:1220;top:7069;width:9900;height:2" coordorigin="1220,7069" coordsize="9900,2">
              <v:shape style="position:absolute;left:1220;top:7069;width:9900;height:2" coordorigin="1220,7069" coordsize="9900,0" path="m1220,7069l11120,7069e" filled="f" stroked="t" strokeweight="1.1pt" strokecolor="#000000">
                <v:path arrowok="t"/>
              </v:shape>
            </v:group>
            <v:group style="position:absolute;left:1230;top:7079;width:2;height:4400" coordorigin="1230,7079" coordsize="2,4400">
              <v:shape style="position:absolute;left:1230;top:7079;width:2;height:4400" coordorigin="1230,7079" coordsize="0,4400" path="m1230,7079l1230,11479e" filled="f" stroked="t" strokeweight="1.1pt" strokecolor="#000000">
                <v:path arrowok="t"/>
              </v:shape>
            </v:group>
            <v:group style="position:absolute;left:6150;top:7059;width:2;height:4400" coordorigin="6150,7059" coordsize="2,4400">
              <v:shape style="position:absolute;left:6150;top:7059;width:2;height:4400" coordorigin="6150,7059" coordsize="0,4400" path="m6150,7059l6150,11459e" filled="f" stroked="t" strokeweight="1.1pt" strokecolor="#B2B2B2">
                <v:path arrowok="t"/>
              </v:shape>
            </v:group>
            <v:group style="position:absolute;left:1220;top:9029;width:9900;height:2" coordorigin="1220,9029" coordsize="9900,2">
              <v:shape style="position:absolute;left:1220;top:9029;width:9900;height:2" coordorigin="1220,9029" coordsize="9900,0" path="m1220,9029l11120,9029e" filled="f" stroked="t" strokeweight="1.1pt" strokecolor="#B2B2B2">
                <v:path arrowok="t"/>
              </v:shape>
            </v:group>
            <v:group style="position:absolute;left:6170;top:7079;width:2;height:4400" coordorigin="6170,7079" coordsize="2,4400">
              <v:shape style="position:absolute;left:6170;top:7079;width:2;height:4400" coordorigin="6170,7079" coordsize="0,4400" path="m6170,7079l6170,11479e" filled="f" stroked="t" strokeweight="1.1pt" strokecolor="#000000">
                <v:path arrowok="t"/>
              </v:shape>
            </v:group>
            <v:group style="position:absolute;left:11110;top:7059;width:2;height:4400" coordorigin="11110,7059" coordsize="2,4400">
              <v:shape style="position:absolute;left:11110;top:7059;width:2;height:4400" coordorigin="11110,7059" coordsize="0,4400" path="m11110,7059l11110,11459e" filled="f" stroked="t" strokeweight="1.1pt" strokecolor="#B2B2B2">
                <v:path arrowok="t"/>
              </v:shape>
            </v:group>
            <v:group style="position:absolute;left:1220;top:9049;width:9900;height:2" coordorigin="1220,9049" coordsize="9900,2">
              <v:shape style="position:absolute;left:1220;top:9049;width:9900;height:2" coordorigin="1220,9049" coordsize="9900,0" path="m1220,9049l11120,9049e" filled="f" stroked="t" strokeweight="1.1pt" strokecolor="#000000">
                <v:path arrowok="t"/>
              </v:shape>
            </v:group>
            <v:group style="position:absolute;left:1220;top:11469;width:9900;height:2" coordorigin="1220,11469" coordsize="9900,2">
              <v:shape style="position:absolute;left:1220;top:11469;width:9900;height:2" coordorigin="1220,11469" coordsize="9900,0" path="m1220,11469l11120,11469e" filled="f" stroked="t" strokeweight="1.1pt" strokecolor="#B2B2B2">
                <v:path arrowok="t"/>
              </v:shape>
              <v:shape style="position:absolute;left:7795;top:4589;width:3225;height:2400" type="#_x0000_t75">
                <v:imagedata r:id="rId114" o:title=""/>
              </v:shape>
              <v:shape style="position:absolute;left:1240;top:7069;width:4905;height:1950" type="#_x0000_t75">
                <v:imagedata r:id="rId115" o:title=""/>
              </v:shape>
              <v:shape style="position:absolute;left:6185;top:7069;width:4905;height:1950" type="#_x0000_t75">
                <v:imagedata r:id="rId116" o:title=""/>
              </v:shape>
              <v:shape style="position:absolute;left:1240;top:9509;width:4905;height:1950" type="#_x0000_t75">
                <v:imagedata r:id="rId117" o:title=""/>
              </v:shape>
              <v:shape style="position:absolute;left:6185;top:9509;width:4905;height:1950" type="#_x0000_t75">
                <v:imagedata r:id="rId118" o:title="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000EE"/>
          <w:w w:val="102"/>
          <w:sz w:val="19"/>
          <w:szCs w:val="19"/>
        </w:rPr>
      </w:r>
      <w:r>
        <w:rPr>
          <w:rFonts w:ascii="Arial" w:hAnsi="Arial" w:cs="Arial" w:eastAsia="Arial"/>
          <w:b w:val="0"/>
          <w:bCs w:val="0"/>
          <w:color w:val="0000EE"/>
          <w:spacing w:val="-22"/>
          <w:w w:val="100"/>
          <w:sz w:val="19"/>
          <w:szCs w:val="19"/>
          <w:u w:val="single" w:color="0000EE"/>
        </w:rPr>
        <w:t>T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0"/>
          <w:sz w:val="19"/>
          <w:szCs w:val="19"/>
          <w:u w:val="single" w:color="0000EE"/>
        </w:rPr>
        <w:t>op</w:t>
      </w:r>
      <w:r>
        <w:rPr>
          <w:rFonts w:ascii="Arial" w:hAnsi="Arial" w:cs="Arial" w:eastAsia="Arial"/>
          <w:b w:val="0"/>
          <w:bCs w:val="0"/>
          <w:color w:val="0000EE"/>
          <w:spacing w:val="0"/>
          <w:w w:val="102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tabs>
          <w:tab w:pos="5103" w:val="left" w:leader="none"/>
          <w:tab w:pos="7224" w:val="left" w:leader="none"/>
        </w:tabs>
        <w:spacing w:line="302" w:lineRule="exact" w:before="11"/>
        <w:ind w:left="9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>Annual</w:t>
      </w: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>Report</w:t>
      </w:r>
      <w:r>
        <w:rPr>
          <w:rFonts w:ascii="Arial" w:hAnsi="Arial" w:cs="Arial" w:eastAsia="Arial"/>
          <w:b/>
          <w:bCs/>
          <w:i/>
          <w:spacing w:val="0"/>
          <w:w w:val="100"/>
          <w:sz w:val="27"/>
          <w:szCs w:val="27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>Digby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ab/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>C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9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-1"/>
          <w:w w:val="100"/>
          <w:position w:val="3"/>
          <w:sz w:val="18"/>
          <w:szCs w:val="18"/>
        </w:rPr>
        <w:t>5</w:t>
      </w:r>
      <w:r>
        <w:rPr>
          <w:rFonts w:ascii="Arial" w:hAnsi="Arial" w:cs="Arial" w:eastAsia="Arial"/>
          <w:b/>
          <w:bCs/>
          <w:i w:val="0"/>
          <w:spacing w:val="0"/>
          <w:w w:val="100"/>
          <w:position w:val="3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position w:val="0"/>
          <w:sz w:val="18"/>
          <w:szCs w:val="18"/>
        </w:rPr>
      </w:r>
    </w:p>
    <w:p>
      <w:pPr>
        <w:spacing w:line="174" w:lineRule="exact"/>
        <w:ind w:left="4352" w:right="467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2015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I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nco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tate</w:t>
      </w:r>
      <w:r>
        <w:rPr>
          <w:rFonts w:ascii="Arial" w:hAnsi="Arial" w:cs="Arial" w:eastAsia="Arial"/>
          <w:b/>
          <w:bCs/>
          <w:spacing w:val="-1"/>
          <w:w w:val="100"/>
          <w:sz w:val="27"/>
          <w:szCs w:val="27"/>
        </w:rPr>
        <w:t>m</w:t>
      </w:r>
      <w:r>
        <w:rPr>
          <w:rFonts w:ascii="Arial" w:hAnsi="Arial" w:cs="Arial" w:eastAsia="Arial"/>
          <w:b/>
          <w:bCs/>
          <w:spacing w:val="0"/>
          <w:w w:val="100"/>
          <w:sz w:val="27"/>
          <w:szCs w:val="27"/>
        </w:rPr>
        <w:t>ent</w:t>
      </w:r>
      <w:r>
        <w:rPr>
          <w:rFonts w:ascii="Arial" w:hAnsi="Arial" w:cs="Arial" w:eastAsia="Arial"/>
          <w:b w:val="0"/>
          <w:bCs w:val="0"/>
          <w:spacing w:val="0"/>
          <w:w w:val="100"/>
          <w:sz w:val="27"/>
          <w:szCs w:val="27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5" w:lineRule="exact"/>
        <w:ind w:left="133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7.5pt;margin-top:7.149062pt;width:16.501972pt;height:9pt;mso-position-horizontal-relative:page;mso-position-vertical-relative:paragraph;z-index:-10398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0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Round: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line="152" w:lineRule="exact"/>
        <w:ind w:left="130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3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2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0</w:t>
      </w:r>
      <w:r>
        <w:rPr>
          <w:rFonts w:ascii="Arial" w:hAnsi="Arial" w:cs="Arial" w:eastAsia="Arial"/>
          <w:b/>
          <w:bCs/>
          <w:spacing w:val="-1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spacing w:val="0"/>
          <w:w w:val="10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spacing w:val="0"/>
          <w:w w:val="100"/>
          <w:sz w:val="18"/>
          <w:szCs w:val="18"/>
        </w:rPr>
      </w:r>
    </w:p>
    <w:p>
      <w:pPr>
        <w:spacing w:after="0" w:line="152" w:lineRule="exact"/>
        <w:jc w:val="left"/>
        <w:rPr>
          <w:rFonts w:ascii="Arial" w:hAnsi="Arial" w:cs="Arial" w:eastAsia="Arial"/>
          <w:sz w:val="18"/>
          <w:szCs w:val="18"/>
        </w:rPr>
        <w:sectPr>
          <w:headerReference w:type="default" r:id="rId112"/>
          <w:footerReference w:type="default" r:id="rId113"/>
          <w:pgSz w:w="12240" w:h="15840"/>
          <w:pgMar w:header="0" w:footer="790" w:top="980" w:bottom="980" w:left="260" w:right="240"/>
          <w:pgNumType w:start="28"/>
          <w:cols w:num="2" w:equalWidth="0">
            <w:col w:w="7855" w:space="855"/>
            <w:col w:w="3030"/>
          </w:cols>
        </w:sectPr>
      </w:pPr>
    </w:p>
    <w:p>
      <w:pPr>
        <w:pStyle w:val="BodyText"/>
        <w:tabs>
          <w:tab w:pos="2906" w:val="left" w:leader="none"/>
          <w:tab w:pos="3749" w:val="left" w:leader="none"/>
          <w:tab w:pos="4579" w:val="left" w:leader="none"/>
          <w:tab w:pos="5468" w:val="left" w:leader="none"/>
          <w:tab w:pos="6368" w:val="left" w:leader="none"/>
          <w:tab w:pos="7214" w:val="left" w:leader="none"/>
        </w:tabs>
        <w:spacing w:before="44"/>
        <w:ind w:left="1397" w:right="0"/>
        <w:jc w:val="left"/>
      </w:pP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1"/>
          <w:w w:val="100"/>
        </w:rPr>
        <w:t>: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Na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Na</w:t>
      </w:r>
    </w:p>
    <w:p>
      <w:pPr>
        <w:spacing w:before="42"/>
        <w:ind w:left="980" w:right="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2"/>
          <w:szCs w:val="12"/>
        </w:rPr>
        <w:t>l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es</w:t>
      </w:r>
      <w:r>
        <w:rPr>
          <w:rFonts w:ascii="Arial" w:hAnsi="Arial" w:cs="Arial" w:eastAsia="Arial"/>
          <w:b/>
          <w:bCs/>
          <w:spacing w:val="0"/>
          <w:w w:val="100"/>
          <w:sz w:val="12"/>
          <w:szCs w:val="12"/>
        </w:rPr>
        <w:t>                                         </w:t>
      </w:r>
      <w:r>
        <w:rPr>
          <w:rFonts w:ascii="Arial" w:hAnsi="Arial" w:cs="Arial" w:eastAsia="Arial"/>
          <w:b/>
          <w:bCs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$37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677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$39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268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$34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752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</w:t>
      </w:r>
      <w:r>
        <w:rPr>
          <w:rFonts w:ascii="Arial" w:hAnsi="Arial" w:cs="Arial" w:eastAsia="Arial"/>
          <w:b w:val="0"/>
          <w:bCs w:val="0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$39</w:t>
      </w:r>
      <w:r>
        <w:rPr>
          <w:rFonts w:ascii="Arial" w:hAnsi="Arial" w:cs="Arial" w:eastAsia="Arial"/>
          <w:b w:val="0"/>
          <w:bCs w:val="0"/>
          <w:spacing w:val="-1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032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  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$0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                    </w:t>
      </w:r>
      <w:r>
        <w:rPr>
          <w:rFonts w:ascii="Arial" w:hAnsi="Arial" w:cs="Arial" w:eastAsia="Arial"/>
          <w:b w:val="0"/>
          <w:bCs w:val="0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12"/>
          <w:szCs w:val="12"/>
        </w:rPr>
        <w:t>$0</w:t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6"/>
        <w:spacing w:line="137" w:lineRule="exact"/>
        <w:ind w:left="980" w:right="5520"/>
        <w:jc w:val="both"/>
        <w:rPr>
          <w:b w:val="0"/>
          <w:bCs w:val="0"/>
        </w:rPr>
      </w:pPr>
      <w:r>
        <w:rPr>
          <w:spacing w:val="-7"/>
          <w:w w:val="100"/>
        </w:rPr>
        <w:t>V</w:t>
      </w:r>
      <w:r>
        <w:rPr>
          <w:spacing w:val="0"/>
          <w:w w:val="100"/>
        </w:rPr>
        <w:t>ar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spacing w:val="0"/>
          <w:w w:val="100"/>
        </w:rPr>
        <w:t>e</w:t>
      </w:r>
      <w:r>
        <w:rPr>
          <w:spacing w:val="0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120" w:lineRule="exact"/>
        <w:ind w:left="980" w:right="0"/>
        <w:jc w:val="both"/>
      </w:pP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                 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795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909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705</w:t>
      </w:r>
      <w:r>
        <w:rPr>
          <w:b w:val="0"/>
          <w:bCs w:val="0"/>
          <w:spacing w:val="0"/>
          <w:w w:val="100"/>
        </w:rPr>
        <w:t>  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435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Direct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erial</w:t>
      </w:r>
      <w:r>
        <w:rPr>
          <w:b w:val="0"/>
          <w:bCs w:val="0"/>
          <w:spacing w:val="0"/>
          <w:w w:val="100"/>
        </w:rPr>
        <w:t>                 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$17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304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460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$15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12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$18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059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                          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$265</w:t>
      </w:r>
      <w:r>
        <w:rPr>
          <w:b w:val="0"/>
          <w:bCs w:val="0"/>
          <w:spacing w:val="0"/>
          <w:w w:val="100"/>
        </w:rPr>
        <w:t>                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$222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9"/>
          <w:w w:val="100"/>
        </w:rPr>
        <w:t>V</w:t>
      </w:r>
      <w:r>
        <w:rPr>
          <w:b w:val="0"/>
          <w:bCs w:val="0"/>
          <w:spacing w:val="0"/>
          <w:w w:val="100"/>
        </w:rPr>
        <w:t>ariable</w:t>
      </w:r>
      <w:r>
        <w:rPr>
          <w:b w:val="0"/>
          <w:bCs w:val="0"/>
          <w:spacing w:val="0"/>
          <w:w w:val="100"/>
        </w:rPr>
        <w:t>                            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$26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099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370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083</w:t>
      </w:r>
      <w:r>
        <w:rPr>
          <w:b w:val="0"/>
          <w:bCs w:val="0"/>
          <w:spacing w:val="0"/>
          <w:w w:val="100"/>
        </w:rPr>
        <w:t>           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0"/>
          <w:w w:val="100"/>
        </w:rPr>
        <w:t>$25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716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>                    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$0</w:t>
      </w:r>
    </w:p>
    <w:p>
      <w:pPr>
        <w:pStyle w:val="BodyText"/>
        <w:spacing w:line="123" w:lineRule="exact"/>
        <w:ind w:left="0" w:right="0"/>
        <w:jc w:val="righ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2015</w:t>
      </w:r>
    </w:p>
    <w:p>
      <w:pPr>
        <w:pStyle w:val="BodyText"/>
        <w:spacing w:line="123" w:lineRule="exact"/>
        <w:ind w:left="17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</w:p>
    <w:p>
      <w:pPr>
        <w:spacing w:after="0" w:line="123" w:lineRule="exact"/>
        <w:jc w:val="left"/>
        <w:sectPr>
          <w:type w:val="continuous"/>
          <w:pgSz w:w="12240" w:h="15840"/>
          <w:pgMar w:top="1120" w:bottom="980" w:left="260" w:right="240"/>
          <w:cols w:num="3" w:equalWidth="0">
            <w:col w:w="7368" w:space="1442"/>
            <w:col w:w="1248" w:space="40"/>
            <w:col w:w="1642"/>
          </w:cols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2702" w:val="left" w:leader="none"/>
          <w:tab w:pos="3551" w:val="left" w:leader="none"/>
          <w:tab w:pos="4392" w:val="left" w:leader="none"/>
          <w:tab w:pos="5241" w:val="left" w:leader="none"/>
          <w:tab w:pos="6388" w:val="left" w:leader="none"/>
          <w:tab w:pos="7234" w:val="left" w:leader="none"/>
        </w:tabs>
        <w:ind w:left="980" w:right="0"/>
        <w:jc w:val="left"/>
      </w:pP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578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</w:t>
      </w:r>
      <w:r>
        <w:rPr>
          <w:b w:val="0"/>
          <w:bCs w:val="0"/>
          <w:spacing w:val="-9"/>
          <w:w w:val="100"/>
        </w:rPr>
        <w:t>1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899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670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316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6"/>
        <w:spacing w:line="137" w:lineRule="exact" w:before="84"/>
        <w:ind w:left="980" w:right="0"/>
        <w:jc w:val="left"/>
        <w:rPr>
          <w:b w:val="0"/>
          <w:bCs w:val="0"/>
        </w:rPr>
      </w:pPr>
      <w:r>
        <w:rPr/>
        <w:pict>
          <v:shape style="position:absolute;margin-left:488.862488pt;margin-top:-70.611320pt;width:64.140176pt;height:68.57736pt;mso-position-horizontal-relative:page;mso-position-vertical-relative:paragraph;z-index:-1040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39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7" w:lineRule="exact" w:before="16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al</w:t>
                        </w:r>
                      </w:p>
                      <w:p>
                        <w:pPr>
                          <w:pStyle w:val="TableParagraph"/>
                          <w:spacing w:line="12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$150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730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32"/>
                          <w:ind w:left="147" w:right="0" w:firstLine="173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ize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$31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844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1%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$68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936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7%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73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$487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3%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$101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267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2%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6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$49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463</w:t>
                        </w:r>
                      </w:p>
                    </w:tc>
                    <w:tc>
                      <w:tcPr>
                        <w:tcW w:w="5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214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-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8%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414pt;margin-top:-72.033958pt;width:53.980723pt;height:70pt;mso-position-horizontal-relative:page;mso-position-vertical-relative:paragraph;z-index:-1039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4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Na</w:t>
                        </w:r>
                      </w:p>
                      <w:p>
                        <w:pPr>
                          <w:pStyle w:val="TableParagraph"/>
                          <w:spacing w:before="42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 w:before="5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35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12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60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right="40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pacing w:val="0"/>
                            <w:w w:val="100"/>
                            <w:sz w:val="12"/>
                            <w:szCs w:val="12"/>
                          </w:rPr>
                          <w:t>$0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pacing w:val="-1"/>
          <w:w w:val="100"/>
        </w:rPr>
        <w:t>P</w:t>
      </w:r>
      <w:r>
        <w:rPr>
          <w:spacing w:val="0"/>
          <w:w w:val="100"/>
        </w:rPr>
        <w:t>er</w:t>
      </w:r>
      <w:r>
        <w:rPr>
          <w:spacing w:val="-1"/>
          <w:w w:val="100"/>
        </w:rPr>
        <w:t>io</w:t>
      </w:r>
      <w:r>
        <w:rPr>
          <w:spacing w:val="0"/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0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0"/>
          <w:w w:val="100"/>
        </w:rPr>
        <w:t>sts: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2760" w:val="left" w:leader="none"/>
          <w:tab w:pos="2860" w:val="left" w:leader="none"/>
          <w:tab w:pos="3609" w:val="left" w:leader="none"/>
          <w:tab w:pos="4459" w:val="left" w:leader="none"/>
          <w:tab w:pos="5308" w:val="left" w:leader="none"/>
          <w:tab w:pos="5408" w:val="left" w:leader="none"/>
          <w:tab w:pos="6388" w:val="left" w:leader="none"/>
          <w:tab w:pos="7234" w:val="left" w:leader="none"/>
          <w:tab w:pos="8079" w:val="left" w:leader="none"/>
          <w:tab w:pos="8925" w:val="left" w:leader="none"/>
          <w:tab w:pos="9623" w:val="left" w:leader="none"/>
          <w:tab w:pos="10486" w:val="left" w:leader="none"/>
        </w:tabs>
        <w:spacing w:line="120" w:lineRule="exact"/>
        <w:ind w:left="980" w:right="980"/>
        <w:jc w:val="right"/>
      </w:pP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060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480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660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167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367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SG&amp;A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$279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$279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$970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$976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505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7%</w:t>
      </w:r>
    </w:p>
    <w:p>
      <w:pPr>
        <w:pStyle w:val="BodyText"/>
        <w:tabs>
          <w:tab w:pos="2627" w:val="left" w:leader="none"/>
          <w:tab w:pos="3476" w:val="left" w:leader="none"/>
          <w:tab w:pos="3609" w:val="left" w:leader="none"/>
          <w:tab w:pos="4426" w:val="left" w:leader="none"/>
          <w:tab w:pos="5275" w:val="left" w:leader="none"/>
          <w:tab w:pos="6255" w:val="left" w:leader="none"/>
          <w:tab w:pos="7101" w:val="left" w:leader="none"/>
          <w:tab w:pos="7234" w:val="left" w:leader="none"/>
          <w:tab w:pos="7946" w:val="left" w:leader="none"/>
          <w:tab w:pos="8079" w:val="left" w:leader="none"/>
          <w:tab w:pos="8792" w:val="left" w:leader="none"/>
          <w:tab w:pos="8925" w:val="left" w:leader="none"/>
          <w:tab w:pos="9557" w:val="left" w:leader="none"/>
          <w:tab w:pos="9623" w:val="left" w:leader="none"/>
          <w:tab w:pos="10353" w:val="left" w:leader="none"/>
          <w:tab w:pos="10419" w:val="left" w:leader="none"/>
        </w:tabs>
        <w:spacing w:line="120" w:lineRule="exact"/>
        <w:ind w:left="980" w:right="980" w:firstLine="133"/>
        <w:jc w:val="right"/>
      </w:pP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800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100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$900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000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7%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Admin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$599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$625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$553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$621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398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Period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238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684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283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864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$28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069</w:t>
      </w:r>
      <w:r>
        <w:rPr>
          <w:b w:val="0"/>
          <w:bCs w:val="0"/>
          <w:spacing w:val="0"/>
          <w:w w:val="100"/>
        </w:rPr>
        <w:tab/>
        <w:tab/>
      </w:r>
      <w:r>
        <w:rPr>
          <w:b w:val="0"/>
          <w:bCs w:val="0"/>
          <w:spacing w:val="0"/>
          <w:w w:val="100"/>
        </w:rPr>
        <w:t>18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6%</w:t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1780" w:val="left" w:leader="none"/>
          <w:tab w:pos="2629" w:val="left" w:leader="none"/>
          <w:tab w:pos="3479" w:val="left" w:leader="none"/>
          <w:tab w:pos="4328" w:val="left" w:leader="none"/>
          <w:tab w:pos="5408" w:val="left" w:leader="none"/>
          <w:tab w:pos="6254" w:val="left" w:leader="none"/>
          <w:tab w:pos="7099" w:val="left" w:leader="none"/>
          <w:tab w:pos="7945" w:val="left" w:leader="none"/>
          <w:tab w:pos="8643" w:val="left" w:leader="none"/>
          <w:tab w:pos="9439" w:val="left" w:leader="none"/>
        </w:tabs>
        <w:ind w:left="0" w:right="980"/>
        <w:jc w:val="righ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340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215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387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$6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452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$21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394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14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2%</w:t>
      </w:r>
    </w:p>
    <w:p>
      <w:pPr>
        <w:spacing w:after="0"/>
        <w:jc w:val="right"/>
        <w:sectPr>
          <w:type w:val="continuous"/>
          <w:pgSz w:w="12240" w:h="15840"/>
          <w:pgMar w:top="1120" w:bottom="980" w:left="260" w:right="240"/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20" w:lineRule="exact"/>
        <w:ind w:left="1020" w:right="0"/>
        <w:jc w:val="left"/>
      </w:pP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ini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ions: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price.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incurred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was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sold.</w:t>
      </w:r>
      <w:r>
        <w:rPr>
          <w:b w:val="0"/>
          <w:bCs w:val="0"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ve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Carry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st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carry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unsold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goods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Calcula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raigh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-line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15-year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deprecia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plant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value.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R&amp;D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ts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&amp;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depar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expendi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ures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dminis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overhead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1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sales.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ions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promo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0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0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sales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budget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each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spacing w:val="0"/>
          <w:w w:val="100"/>
        </w:rPr>
        <w:t>er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Charges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egories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such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Q</w:t>
      </w:r>
      <w:r>
        <w:rPr>
          <w:b w:val="0"/>
          <w:bCs w:val="0"/>
          <w:spacing w:val="0"/>
          <w:w w:val="100"/>
        </w:rPr>
        <w:t>M.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bankers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brokerage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irms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issue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ocks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onds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plus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consul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assess.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e-o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include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loss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might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experience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sell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result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elimina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produc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line.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amount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appears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nega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amo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you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ually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made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money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liquida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capaci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inven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9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B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arnings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Sho</w:t>
      </w:r>
      <w:r>
        <w:rPr>
          <w:rFonts w:ascii="Arial" w:hAnsi="Arial" w:cs="Arial" w:eastAsia="Arial"/>
          <w:b/>
          <w:bCs/>
          <w:spacing w:val="0"/>
          <w:w w:val="100"/>
        </w:rPr>
        <w:t>rt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expense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year's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current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including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deb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due,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emergency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loans.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Lon</w:t>
      </w:r>
      <w:r>
        <w:rPr>
          <w:rFonts w:ascii="Arial" w:hAnsi="Arial" w:cs="Arial" w:eastAsia="Arial"/>
          <w:b/>
          <w:bCs/>
          <w:spacing w:val="0"/>
          <w:w w:val="100"/>
        </w:rPr>
        <w:t>g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erm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In</w:t>
      </w:r>
      <w:r>
        <w:rPr>
          <w:rFonts w:ascii="Arial" w:hAnsi="Arial" w:cs="Arial" w:eastAsia="Arial"/>
          <w:b/>
          <w:bCs/>
          <w:spacing w:val="0"/>
          <w:w w:val="100"/>
        </w:rPr>
        <w:t>teres</w:t>
      </w:r>
      <w:r>
        <w:rPr>
          <w:rFonts w:ascii="Arial" w:hAnsi="Arial" w:cs="Arial" w:eastAsia="Arial"/>
          <w:b/>
          <w:bCs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paid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anding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bonds.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9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axe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ncome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upon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35%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0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Sh</w:t>
      </w:r>
      <w:r>
        <w:rPr>
          <w:rFonts w:ascii="Arial" w:hAnsi="Arial" w:cs="Arial" w:eastAsia="Arial"/>
          <w:b/>
          <w:bCs/>
          <w:spacing w:val="0"/>
          <w:w w:val="100"/>
        </w:rPr>
        <w:t>ar</w:t>
      </w:r>
      <w:r>
        <w:rPr>
          <w:rFonts w:ascii="Arial" w:hAnsi="Arial" w:cs="Arial" w:eastAsia="Arial"/>
          <w:b/>
          <w:bCs/>
          <w:spacing w:val="-1"/>
          <w:w w:val="100"/>
        </w:rPr>
        <w:t>ing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employees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labor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con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rac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0"/>
          <w:w w:val="100"/>
        </w:rPr>
        <w:t>Pr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0"/>
          <w:w w:val="100"/>
        </w:rPr>
        <w:t>f</w:t>
      </w:r>
      <w:r>
        <w:rPr>
          <w:rFonts w:ascii="Arial" w:hAnsi="Arial" w:cs="Arial" w:eastAsia="Arial"/>
          <w:b/>
          <w:bCs/>
          <w:spacing w:val="-1"/>
          <w:w w:val="100"/>
        </w:rPr>
        <w:t>i</w:t>
      </w:r>
      <w:r>
        <w:rPr>
          <w:rFonts w:ascii="Arial" w:hAnsi="Arial" w:cs="Arial" w:eastAsia="Arial"/>
          <w:b/>
          <w:bCs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minus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axes,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sharing.</w:t>
      </w:r>
    </w:p>
    <w:p>
      <w:pPr>
        <w:spacing w:line="220" w:lineRule="exact" w:before="2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2231" w:val="left" w:leader="none"/>
          <w:tab w:pos="3003" w:val="left" w:leader="none"/>
        </w:tabs>
        <w:spacing w:line="137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Ot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$7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413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9%</w:t>
      </w:r>
    </w:p>
    <w:p>
      <w:pPr>
        <w:pStyle w:val="BodyText"/>
        <w:tabs>
          <w:tab w:pos="2164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EBI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$13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981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9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3%</w:t>
      </w:r>
    </w:p>
    <w:p>
      <w:pPr>
        <w:pStyle w:val="BodyText"/>
        <w:tabs>
          <w:tab w:pos="2231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hort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$4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978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3%</w:t>
      </w:r>
    </w:p>
    <w:p>
      <w:pPr>
        <w:pStyle w:val="BodyText"/>
        <w:tabs>
          <w:tab w:pos="2164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erm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erest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$10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881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2%</w:t>
      </w:r>
    </w:p>
    <w:p>
      <w:pPr>
        <w:pStyle w:val="BodyText"/>
        <w:tabs>
          <w:tab w:pos="2251" w:val="left" w:leader="none"/>
          <w:tab w:pos="296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4"/>
          <w:w w:val="100"/>
        </w:rPr>
        <w:t>T</w:t>
      </w:r>
      <w:r>
        <w:rPr>
          <w:b w:val="0"/>
          <w:bCs w:val="0"/>
          <w:spacing w:val="0"/>
          <w:w w:val="100"/>
        </w:rPr>
        <w:t>axes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($657)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-0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4%</w:t>
      </w:r>
    </w:p>
    <w:p>
      <w:pPr>
        <w:pStyle w:val="BodyText"/>
        <w:tabs>
          <w:tab w:pos="2465" w:val="left" w:leader="none"/>
          <w:tab w:pos="3003" w:val="left" w:leader="none"/>
        </w:tabs>
        <w:spacing w:line="120" w:lineRule="exact"/>
        <w:ind w:left="112"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haring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$0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0%</w:t>
      </w:r>
    </w:p>
    <w:p>
      <w:pPr>
        <w:pStyle w:val="BodyText"/>
        <w:tabs>
          <w:tab w:pos="2151" w:val="left" w:leader="none"/>
          <w:tab w:pos="2963" w:val="left" w:leader="none"/>
        </w:tabs>
        <w:spacing w:line="121" w:lineRule="exact"/>
        <w:ind w:left="112" w:right="0"/>
        <w:jc w:val="left"/>
      </w:pP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Pr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($1</w:t>
      </w:r>
      <w:r>
        <w:rPr>
          <w:b w:val="0"/>
          <w:bCs w:val="0"/>
          <w:spacing w:val="-1"/>
          <w:w w:val="100"/>
        </w:rPr>
        <w:t>,</w:t>
      </w:r>
      <w:r>
        <w:rPr>
          <w:b w:val="0"/>
          <w:bCs w:val="0"/>
          <w:spacing w:val="0"/>
          <w:w w:val="100"/>
        </w:rPr>
        <w:t>221)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-0</w:t>
      </w:r>
      <w:r>
        <w:rPr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8%</w:t>
      </w:r>
    </w:p>
    <w:p>
      <w:pPr>
        <w:spacing w:after="0" w:line="121" w:lineRule="exact"/>
        <w:jc w:val="left"/>
        <w:sectPr>
          <w:type w:val="continuous"/>
          <w:pgSz w:w="12240" w:h="15840"/>
          <w:pgMar w:top="1120" w:bottom="980" w:left="260" w:right="240"/>
          <w:cols w:num="2" w:equalWidth="0">
            <w:col w:w="7443" w:space="40"/>
            <w:col w:w="4257"/>
          </w:cols>
        </w:sectPr>
      </w:pPr>
    </w:p>
    <w:p>
      <w:pPr>
        <w:spacing w:line="70" w:lineRule="exact" w:before="9"/>
        <w:rPr>
          <w:sz w:val="7"/>
          <w:szCs w:val="7"/>
        </w:rPr>
      </w:pPr>
      <w:r>
        <w:rPr/>
        <w:pict>
          <v:group style="position:absolute;margin-left:62pt;margin-top:56pt;width:492.5pt;height:97.5pt;mso-position-horizontal-relative:page;mso-position-vertical-relative:page;z-index:-10397" coordorigin="1240,1120" coordsize="9850,1950">
            <v:shape style="position:absolute;left:1240;top:1120;width:4905;height:1950" type="#_x0000_t75">
              <v:imagedata r:id="rId121" o:title=""/>
            </v:shape>
            <v:shape style="position:absolute;left:6185;top:1120;width:4905;height:1950" type="#_x0000_t75">
              <v:imagedata r:id="rId122" o:title=""/>
            </v:shape>
            <w10:wrap type="none"/>
          </v:group>
        </w:pict>
      </w:r>
      <w:r>
        <w:rPr>
          <w:sz w:val="7"/>
          <w:szCs w:val="7"/>
        </w:rPr>
      </w:r>
    </w:p>
    <w:tbl>
      <w:tblPr>
        <w:tblW w:w="0" w:type="auto"/>
        <w:jc w:val="left"/>
        <w:tblInd w:w="9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010" w:hRule="exact"/>
        </w:trPr>
        <w:tc>
          <w:tcPr>
            <w:tcW w:w="494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>
            <w:pPr/>
          </w:p>
        </w:tc>
        <w:tc>
          <w:tcPr>
            <w:tcW w:w="496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B2B2B2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990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B2B2B2"/>
              <w:right w:val="single" w:sz="9" w:space="0" w:color="B2B2B2"/>
            </w:tcBorders>
          </w:tcPr>
          <w:p>
            <w:pPr>
              <w:pStyle w:val="TableParagraph"/>
              <w:tabs>
                <w:tab w:pos="9205" w:val="left" w:leader="none"/>
              </w:tabs>
              <w:spacing w:line="158" w:lineRule="exact"/>
              <w:ind w:left="9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Annu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>port</w:t>
            </w:r>
            <w:r>
              <w:rPr>
                <w:rFonts w:ascii="Arial" w:hAnsi="Arial" w:cs="Arial" w:eastAsia="Arial"/>
                <w:b/>
                <w:bCs/>
                <w:i/>
                <w:spacing w:val="0"/>
                <w:w w:val="100"/>
                <w:sz w:val="18"/>
                <w:szCs w:val="18"/>
              </w:rPr>
              <w:tab/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/>
                <w:bCs/>
                <w:i w:val="0"/>
                <w:spacing w:val="-1"/>
                <w:w w:val="100"/>
                <w:position w:val="1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/>
                <w:bCs/>
                <w:i w:val="0"/>
                <w:spacing w:val="12"/>
                <w:w w:val="100"/>
                <w:position w:val="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i w:val="0"/>
                <w:spacing w:val="0"/>
                <w:w w:val="100"/>
                <w:position w:val="1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i w:val="0"/>
                <w:spacing w:val="0"/>
                <w:w w:val="100"/>
                <w:position w:val="0"/>
                <w:sz w:val="19"/>
                <w:szCs w:val="19"/>
              </w:rPr>
            </w:r>
          </w:p>
        </w:tc>
      </w:tr>
    </w:tbl>
    <w:sectPr>
      <w:headerReference w:type="default" r:id="rId119"/>
      <w:footerReference w:type="default" r:id="rId120"/>
      <w:pgSz w:w="12240" w:h="15840"/>
      <w:pgMar w:header="0" w:footer="790" w:top="1020" w:bottom="980" w:left="260" w:right="240"/>
      <w:pgNumType w:start="2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pt;margin-top:740.5pt;width:36.325002pt;height:12pt;mso-position-horizontal-relative:page;mso-position-vertical-relative:page;z-index:-10452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51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 style="position:absolute;margin-left:16pt;margin-top:740.5pt;width:36.325002pt;height:12pt;mso-position-horizontal-relative:page;mso-position-vertical-relative:page;z-index:-10432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31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30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29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28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27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 style="position:absolute;margin-left:16pt;margin-top:740.5pt;width:36.325002pt;height:12pt;mso-position-horizontal-relative:page;mso-position-vertical-relative:page;z-index:-10426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25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 style="position:absolute;margin-left:16pt;margin-top:740.5pt;width:36.325002pt;height:12pt;mso-position-horizontal-relative:page;mso-position-vertical-relative:page;z-index:-10424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23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22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21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20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19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 style="position:absolute;margin-left:16pt;margin-top:740.5pt;width:36.325002pt;height:12pt;mso-position-horizontal-relative:page;mso-position-vertical-relative:page;z-index:-10418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17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 style="position:absolute;margin-left:16pt;margin-top:740.5pt;width:36.325002pt;height:12pt;mso-position-horizontal-relative:page;mso-position-vertical-relative:page;z-index:-10416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15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14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13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1.325002pt;height:12pt;mso-position-horizontal-relative:page;mso-position-vertical-relative:page;z-index:-10449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48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12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11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10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09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1.325002pt;height:12pt;mso-position-horizontal-relative:page;mso-position-vertical-relative:page;z-index:-10447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46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1.325002pt;height:12pt;mso-position-horizontal-relative:page;mso-position-vertical-relative:page;z-index:-10445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44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42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41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40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39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38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37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pt;margin-top:740.5pt;width:36.325002pt;height:12pt;mso-position-horizontal-relative:page;mso-position-vertical-relative:page;z-index:-10436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35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0" w:lineRule="exact"/>
      <w:rPr>
        <w:sz w:val="18"/>
        <w:szCs w:val="18"/>
      </w:rPr>
    </w:pPr>
    <w:r>
      <w:rPr/>
      <w:pict>
        <v:shape style="position:absolute;margin-left:16pt;margin-top:740.5pt;width:36.325002pt;height:12pt;mso-position-horizontal-relative:page;mso-position-vertical-relative:page;z-index:-10434" type="#_x0000_t202" filled="f" stroked="f">
          <v:textbox inset="0,0,0,0">
            <w:txbxContent>
              <w:p>
                <w:pPr>
                  <w:spacing w:line="21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of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22.737488pt;margin-top:740.5pt;width:72.266605pt;height:12pt;mso-position-horizontal-relative:page;mso-position-vertical-relative:page;z-index:-10433" type="#_x0000_t202" filled="f" stroked="f">
          <v:textbox inset="0,0,0,0">
            <w:txbxContent>
              <w:p>
                <w:pPr>
                  <w:spacing w:line="21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7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/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14,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M</w:t>
                </w:r>
              </w:p>
            </w:txbxContent>
          </v:textbox>
          <w10:wrap type="none"/>
        </v:shape>
      </w:pict>
    </w:r>
    <w:r>
      <w:rPr>
        <w:sz w:val="18"/>
        <w:szCs w:val="18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97.137512pt;margin-top:53.34943pt;width:17.719972pt;height:11.75pt;mso-position-horizontal-relative:page;mso-position-vertical-relative:page;z-index:-10450" type="#_x0000_t202" filled="f" stroked="f">
          <v:textbox inset="0,0,0,0">
            <w:txbxContent>
              <w:p>
                <w:pPr>
                  <w:spacing w:line="218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w w:val="102"/>
                    <w:sz w:val="19"/>
                    <w:szCs w:val="19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spacing w:val="-22"/>
                    <w:w w:val="100"/>
                    <w:sz w:val="19"/>
                    <w:szCs w:val="19"/>
                    <w:u w:val="single" w:color="0000EE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spacing w:val="0"/>
                    <w:w w:val="100"/>
                    <w:sz w:val="19"/>
                    <w:szCs w:val="19"/>
                    <w:u w:val="single" w:color="0000EE"/>
                  </w:rPr>
                  <w:t>op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spacing w:val="0"/>
                    <w:w w:val="102"/>
                    <w:sz w:val="19"/>
                    <w:szCs w:val="19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97.137512pt;margin-top:53.34943pt;width:17.719972pt;height:11.75pt;mso-position-horizontal-relative:page;mso-position-vertical-relative:page;z-index:-10443" type="#_x0000_t202" filled="f" stroked="f">
          <v:textbox inset="0,0,0,0">
            <w:txbxContent>
              <w:p>
                <w:pPr>
                  <w:spacing w:line="218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w w:val="102"/>
                    <w:sz w:val="19"/>
                    <w:szCs w:val="19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spacing w:val="-22"/>
                    <w:w w:val="100"/>
                    <w:sz w:val="19"/>
                    <w:szCs w:val="19"/>
                    <w:u w:val="single" w:color="0000EE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spacing w:val="0"/>
                    <w:w w:val="100"/>
                    <w:sz w:val="19"/>
                    <w:szCs w:val="19"/>
                    <w:u w:val="single" w:color="0000EE"/>
                  </w:rPr>
                  <w:t>op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EE"/>
                    <w:spacing w:val="0"/>
                    <w:w w:val="102"/>
                    <w:sz w:val="19"/>
                    <w:szCs w:val="19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1"/>
    </w:pPr>
    <w:rPr>
      <w:rFonts w:ascii="Arial" w:hAnsi="Arial" w:eastAsia="Arial"/>
      <w:sz w:val="12"/>
      <w:szCs w:val="12"/>
    </w:rPr>
  </w:style>
  <w:style w:styleId="Heading1" w:type="paragraph">
    <w:name w:val="Heading 1"/>
    <w:basedOn w:val="Normal"/>
    <w:uiPriority w:val="1"/>
    <w:qFormat/>
    <w:pPr>
      <w:spacing w:before="68"/>
      <w:ind w:left="42"/>
      <w:outlineLvl w:val="1"/>
    </w:pPr>
    <w:rPr>
      <w:rFonts w:ascii="Arial" w:hAnsi="Arial" w:eastAsia="Arial"/>
      <w:b/>
      <w:bCs/>
      <w:i/>
      <w:sz w:val="72"/>
      <w:szCs w:val="72"/>
    </w:rPr>
  </w:style>
  <w:style w:styleId="Heading2" w:type="paragraph">
    <w:name w:val="Heading 2"/>
    <w:basedOn w:val="Normal"/>
    <w:uiPriority w:val="1"/>
    <w:qFormat/>
    <w:pPr>
      <w:ind w:left="3450"/>
      <w:outlineLvl w:val="2"/>
    </w:pPr>
    <w:rPr>
      <w:rFonts w:ascii="Arial" w:hAnsi="Arial" w:eastAsia="Arial"/>
      <w:b/>
      <w:bCs/>
      <w:sz w:val="48"/>
      <w:szCs w:val="48"/>
    </w:rPr>
  </w:style>
  <w:style w:styleId="Heading3" w:type="paragraph">
    <w:name w:val="Heading 3"/>
    <w:basedOn w:val="Normal"/>
    <w:uiPriority w:val="1"/>
    <w:qFormat/>
    <w:pPr>
      <w:ind w:left="5495"/>
      <w:outlineLvl w:val="3"/>
    </w:pPr>
    <w:rPr>
      <w:rFonts w:ascii="Times New Roman" w:hAnsi="Times New Roman" w:eastAsia="Times New Roman"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86"/>
      <w:outlineLvl w:val="4"/>
    </w:pPr>
    <w:rPr>
      <w:rFonts w:ascii="Arial" w:hAnsi="Arial" w:eastAsia="Arial"/>
      <w:sz w:val="19"/>
      <w:szCs w:val="1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b/>
      <w:bCs/>
      <w:sz w:val="18"/>
      <w:szCs w:val="18"/>
    </w:rPr>
  </w:style>
  <w:style w:styleId="Heading6" w:type="paragraph">
    <w:name w:val="Heading 6"/>
    <w:basedOn w:val="Normal"/>
    <w:uiPriority w:val="1"/>
    <w:qFormat/>
    <w:pPr>
      <w:ind w:left="61"/>
      <w:outlineLvl w:val="6"/>
    </w:pPr>
    <w:rPr>
      <w:rFonts w:ascii="Arial" w:hAnsi="Arial" w:eastAsia="Arial"/>
      <w:b/>
      <w:bCs/>
      <w:sz w:val="12"/>
      <w:szCs w:val="1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20" Type="http://schemas.openxmlformats.org/officeDocument/2006/relationships/image" Target="media/image14.png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png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png"/><Relationship Id="rId35" Type="http://schemas.openxmlformats.org/officeDocument/2006/relationships/header" Target="header4.xml"/><Relationship Id="rId36" Type="http://schemas.openxmlformats.org/officeDocument/2006/relationships/footer" Target="footer4.xml"/><Relationship Id="rId37" Type="http://schemas.openxmlformats.org/officeDocument/2006/relationships/image" Target="media/image25.jpg"/><Relationship Id="rId38" Type="http://schemas.openxmlformats.org/officeDocument/2006/relationships/image" Target="media/image26.jpg"/><Relationship Id="rId39" Type="http://schemas.openxmlformats.org/officeDocument/2006/relationships/image" Target="media/image27.jpg"/><Relationship Id="rId40" Type="http://schemas.openxmlformats.org/officeDocument/2006/relationships/image" Target="media/image28.jpg"/><Relationship Id="rId41" Type="http://schemas.openxmlformats.org/officeDocument/2006/relationships/image" Target="media/image29.png"/><Relationship Id="rId42" Type="http://schemas.openxmlformats.org/officeDocument/2006/relationships/header" Target="header5.xml"/><Relationship Id="rId43" Type="http://schemas.openxmlformats.org/officeDocument/2006/relationships/image" Target="media/image30.jpg"/><Relationship Id="rId44" Type="http://schemas.openxmlformats.org/officeDocument/2006/relationships/image" Target="media/image31.jpg"/><Relationship Id="rId45" Type="http://schemas.openxmlformats.org/officeDocument/2006/relationships/image" Target="media/image32.jpg"/><Relationship Id="rId46" Type="http://schemas.openxmlformats.org/officeDocument/2006/relationships/image" Target="media/image33.jpg"/><Relationship Id="rId47" Type="http://schemas.openxmlformats.org/officeDocument/2006/relationships/image" Target="media/image34.png"/><Relationship Id="rId48" Type="http://schemas.openxmlformats.org/officeDocument/2006/relationships/image" Target="media/image35.jpg"/><Relationship Id="rId49" Type="http://schemas.openxmlformats.org/officeDocument/2006/relationships/image" Target="media/image36.jpg"/><Relationship Id="rId50" Type="http://schemas.openxmlformats.org/officeDocument/2006/relationships/image" Target="media/image37.png"/><Relationship Id="rId51" Type="http://schemas.openxmlformats.org/officeDocument/2006/relationships/image" Target="media/image38.jpg"/><Relationship Id="rId52" Type="http://schemas.openxmlformats.org/officeDocument/2006/relationships/image" Target="media/image39.jpg"/><Relationship Id="rId53" Type="http://schemas.openxmlformats.org/officeDocument/2006/relationships/image" Target="media/image40.jpg"/><Relationship Id="rId54" Type="http://schemas.openxmlformats.org/officeDocument/2006/relationships/image" Target="media/image41.png"/><Relationship Id="rId55" Type="http://schemas.openxmlformats.org/officeDocument/2006/relationships/image" Target="media/image42.jpg"/><Relationship Id="rId56" Type="http://schemas.openxmlformats.org/officeDocument/2006/relationships/image" Target="media/image43.png"/><Relationship Id="rId57" Type="http://schemas.openxmlformats.org/officeDocument/2006/relationships/header" Target="header6.xml"/><Relationship Id="rId58" Type="http://schemas.openxmlformats.org/officeDocument/2006/relationships/footer" Target="footer5.xml"/><Relationship Id="rId59" Type="http://schemas.openxmlformats.org/officeDocument/2006/relationships/header" Target="header7.xml"/><Relationship Id="rId60" Type="http://schemas.openxmlformats.org/officeDocument/2006/relationships/footer" Target="footer6.xml"/><Relationship Id="rId61" Type="http://schemas.openxmlformats.org/officeDocument/2006/relationships/image" Target="media/image44.jpg"/><Relationship Id="rId62" Type="http://schemas.openxmlformats.org/officeDocument/2006/relationships/header" Target="header8.xml"/><Relationship Id="rId63" Type="http://schemas.openxmlformats.org/officeDocument/2006/relationships/footer" Target="footer7.xml"/><Relationship Id="rId64" Type="http://schemas.openxmlformats.org/officeDocument/2006/relationships/header" Target="header9.xml"/><Relationship Id="rId65" Type="http://schemas.openxmlformats.org/officeDocument/2006/relationships/footer" Target="footer8.xml"/><Relationship Id="rId66" Type="http://schemas.openxmlformats.org/officeDocument/2006/relationships/image" Target="media/image45.jpg"/><Relationship Id="rId67" Type="http://schemas.openxmlformats.org/officeDocument/2006/relationships/image" Target="media/image46.jpg"/><Relationship Id="rId68" Type="http://schemas.openxmlformats.org/officeDocument/2006/relationships/image" Target="media/image47.jpg"/><Relationship Id="rId69" Type="http://schemas.openxmlformats.org/officeDocument/2006/relationships/image" Target="media/image48.jpg"/><Relationship Id="rId70" Type="http://schemas.openxmlformats.org/officeDocument/2006/relationships/image" Target="media/image49.jpg"/><Relationship Id="rId71" Type="http://schemas.openxmlformats.org/officeDocument/2006/relationships/header" Target="header10.xml"/><Relationship Id="rId72" Type="http://schemas.openxmlformats.org/officeDocument/2006/relationships/footer" Target="footer9.xml"/><Relationship Id="rId73" Type="http://schemas.openxmlformats.org/officeDocument/2006/relationships/image" Target="media/image50.jpg"/><Relationship Id="rId74" Type="http://schemas.openxmlformats.org/officeDocument/2006/relationships/image" Target="media/image51.jpg"/><Relationship Id="rId75" Type="http://schemas.openxmlformats.org/officeDocument/2006/relationships/header" Target="header11.xml"/><Relationship Id="rId76" Type="http://schemas.openxmlformats.org/officeDocument/2006/relationships/footer" Target="footer10.xml"/><Relationship Id="rId77" Type="http://schemas.openxmlformats.org/officeDocument/2006/relationships/image" Target="media/image52.jpg"/><Relationship Id="rId78" Type="http://schemas.openxmlformats.org/officeDocument/2006/relationships/header" Target="header12.xml"/><Relationship Id="rId79" Type="http://schemas.openxmlformats.org/officeDocument/2006/relationships/footer" Target="footer11.xml"/><Relationship Id="rId80" Type="http://schemas.openxmlformats.org/officeDocument/2006/relationships/header" Target="header13.xml"/><Relationship Id="rId81" Type="http://schemas.openxmlformats.org/officeDocument/2006/relationships/footer" Target="footer12.xml"/><Relationship Id="rId82" Type="http://schemas.openxmlformats.org/officeDocument/2006/relationships/image" Target="media/image53.jpg"/><Relationship Id="rId83" Type="http://schemas.openxmlformats.org/officeDocument/2006/relationships/image" Target="media/image54.jpg"/><Relationship Id="rId84" Type="http://schemas.openxmlformats.org/officeDocument/2006/relationships/image" Target="media/image55.jpg"/><Relationship Id="rId85" Type="http://schemas.openxmlformats.org/officeDocument/2006/relationships/image" Target="media/image56.jpg"/><Relationship Id="rId86" Type="http://schemas.openxmlformats.org/officeDocument/2006/relationships/image" Target="media/image57.jpg"/><Relationship Id="rId87" Type="http://schemas.openxmlformats.org/officeDocument/2006/relationships/header" Target="header14.xml"/><Relationship Id="rId88" Type="http://schemas.openxmlformats.org/officeDocument/2006/relationships/footer" Target="footer13.xml"/><Relationship Id="rId89" Type="http://schemas.openxmlformats.org/officeDocument/2006/relationships/image" Target="media/image58.jpg"/><Relationship Id="rId90" Type="http://schemas.openxmlformats.org/officeDocument/2006/relationships/image" Target="media/image59.jpg"/><Relationship Id="rId91" Type="http://schemas.openxmlformats.org/officeDocument/2006/relationships/header" Target="header15.xml"/><Relationship Id="rId92" Type="http://schemas.openxmlformats.org/officeDocument/2006/relationships/footer" Target="footer14.xml"/><Relationship Id="rId93" Type="http://schemas.openxmlformats.org/officeDocument/2006/relationships/image" Target="media/image60.jpg"/><Relationship Id="rId94" Type="http://schemas.openxmlformats.org/officeDocument/2006/relationships/header" Target="header16.xml"/><Relationship Id="rId95" Type="http://schemas.openxmlformats.org/officeDocument/2006/relationships/footer" Target="footer15.xml"/><Relationship Id="rId96" Type="http://schemas.openxmlformats.org/officeDocument/2006/relationships/header" Target="header17.xml"/><Relationship Id="rId97" Type="http://schemas.openxmlformats.org/officeDocument/2006/relationships/footer" Target="footer16.xml"/><Relationship Id="rId98" Type="http://schemas.openxmlformats.org/officeDocument/2006/relationships/image" Target="media/image61.jpg"/><Relationship Id="rId99" Type="http://schemas.openxmlformats.org/officeDocument/2006/relationships/image" Target="media/image62.jpg"/><Relationship Id="rId100" Type="http://schemas.openxmlformats.org/officeDocument/2006/relationships/image" Target="media/image63.jpg"/><Relationship Id="rId101" Type="http://schemas.openxmlformats.org/officeDocument/2006/relationships/image" Target="media/image64.jpg"/><Relationship Id="rId102" Type="http://schemas.openxmlformats.org/officeDocument/2006/relationships/image" Target="media/image65.jpg"/><Relationship Id="rId103" Type="http://schemas.openxmlformats.org/officeDocument/2006/relationships/header" Target="header18.xml"/><Relationship Id="rId104" Type="http://schemas.openxmlformats.org/officeDocument/2006/relationships/footer" Target="footer17.xml"/><Relationship Id="rId105" Type="http://schemas.openxmlformats.org/officeDocument/2006/relationships/image" Target="media/image66.jpg"/><Relationship Id="rId106" Type="http://schemas.openxmlformats.org/officeDocument/2006/relationships/image" Target="media/image67.jpg"/><Relationship Id="rId107" Type="http://schemas.openxmlformats.org/officeDocument/2006/relationships/header" Target="header19.xml"/><Relationship Id="rId108" Type="http://schemas.openxmlformats.org/officeDocument/2006/relationships/footer" Target="footer18.xml"/><Relationship Id="rId109" Type="http://schemas.openxmlformats.org/officeDocument/2006/relationships/image" Target="media/image68.jpg"/><Relationship Id="rId110" Type="http://schemas.openxmlformats.org/officeDocument/2006/relationships/header" Target="header20.xml"/><Relationship Id="rId111" Type="http://schemas.openxmlformats.org/officeDocument/2006/relationships/footer" Target="footer19.xml"/><Relationship Id="rId112" Type="http://schemas.openxmlformats.org/officeDocument/2006/relationships/header" Target="header21.xml"/><Relationship Id="rId113" Type="http://schemas.openxmlformats.org/officeDocument/2006/relationships/footer" Target="footer20.xml"/><Relationship Id="rId114" Type="http://schemas.openxmlformats.org/officeDocument/2006/relationships/image" Target="media/image69.jpg"/><Relationship Id="rId115" Type="http://schemas.openxmlformats.org/officeDocument/2006/relationships/image" Target="media/image70.jpg"/><Relationship Id="rId116" Type="http://schemas.openxmlformats.org/officeDocument/2006/relationships/image" Target="media/image71.jpg"/><Relationship Id="rId117" Type="http://schemas.openxmlformats.org/officeDocument/2006/relationships/image" Target="media/image72.jpg"/><Relationship Id="rId118" Type="http://schemas.openxmlformats.org/officeDocument/2006/relationships/image" Target="media/image73.jpg"/><Relationship Id="rId119" Type="http://schemas.openxmlformats.org/officeDocument/2006/relationships/header" Target="header22.xml"/><Relationship Id="rId120" Type="http://schemas.openxmlformats.org/officeDocument/2006/relationships/footer" Target="footer21.xml"/><Relationship Id="rId121" Type="http://schemas.openxmlformats.org/officeDocument/2006/relationships/image" Target="media/image74.jpg"/><Relationship Id="rId122" Type="http://schemas.openxmlformats.org/officeDocument/2006/relationships/image" Target="media/image75.jp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2014-05-08T08:07:28Z</dcterms:created>
  <dcterms:modified xsi:type="dcterms:W3CDTF">2014-05-08T08:07:28Z</dcterms:modified>
</cp:coreProperties>
</file>