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FF3" w:rsidRPr="00081D37" w:rsidRDefault="003E1FF3" w:rsidP="00081D3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  <w:r w:rsidRPr="00081D37">
        <w:rPr>
          <w:rFonts w:ascii="Times-Roman" w:hAnsi="Times-Roman" w:cs="Times-Roman"/>
        </w:rPr>
        <w:t>Look at the figure. The first number of each host is the IP address, the second number is the</w:t>
      </w:r>
    </w:p>
    <w:p w:rsidR="003E1FF3" w:rsidRPr="00081D37" w:rsidRDefault="003E1FF3" w:rsidP="00081D3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  <w:r w:rsidRPr="00081D37">
        <w:rPr>
          <w:rFonts w:ascii="Times-Roman" w:hAnsi="Times-Roman" w:cs="Times-Roman"/>
        </w:rPr>
        <w:t xml:space="preserve">subnet mask, and the last number is the default gateway. What is the problem with the </w:t>
      </w:r>
      <w:smartTag w:uri="urn:schemas-microsoft-com:office:smarttags" w:element="stockticker">
        <w:r w:rsidRPr="00081D37">
          <w:rPr>
            <w:rFonts w:ascii="Times-Roman" w:hAnsi="Times-Roman" w:cs="Times-Roman"/>
          </w:rPr>
          <w:t>TCP</w:t>
        </w:r>
      </w:smartTag>
      <w:r w:rsidRPr="00081D37">
        <w:rPr>
          <w:rFonts w:ascii="Times-Roman" w:hAnsi="Times-Roman" w:cs="Times-Roman"/>
        </w:rPr>
        <w:t>/IP</w:t>
      </w:r>
    </w:p>
    <w:p w:rsidR="003E1FF3" w:rsidRPr="00081D37" w:rsidRDefault="003E1FF3" w:rsidP="00081D37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</w:rPr>
      </w:pPr>
      <w:r w:rsidRPr="00081D37">
        <w:rPr>
          <w:rFonts w:ascii="Times-Roman" w:hAnsi="Times-Roman" w:cs="Times-Roman"/>
        </w:rPr>
        <w:t>network?</w:t>
      </w:r>
    </w:p>
    <w:p w:rsidR="003E1FF3" w:rsidRPr="00081D37" w:rsidRDefault="003E1FF3" w:rsidP="00081D37">
      <w:pPr>
        <w:rPr>
          <w:rFonts w:ascii="Verdana" w:hAnsi="Verdana" w:cs="Verdana"/>
        </w:rPr>
      </w:pPr>
    </w:p>
    <w:p w:rsidR="003E1FF3" w:rsidRPr="00F148A8" w:rsidRDefault="003E1FF3" w:rsidP="00F148A8">
      <w:pPr>
        <w:rPr>
          <w:rFonts w:ascii="Verdana" w:hAnsi="Verdana" w:cs="Verdana"/>
        </w:rPr>
      </w:pPr>
      <w:r w:rsidRPr="009B5753">
        <w:rPr>
          <w:rFonts w:ascii="Verdana" w:hAnsi="Verdana" w:cs="Verdana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i1025" type="#_x0000_t75" style="width:465pt;height:487.5pt;visibility:visible">
            <v:imagedata r:id="rId5" o:title=""/>
          </v:shape>
        </w:pict>
      </w:r>
    </w:p>
    <w:p w:rsidR="003E1FF3" w:rsidRPr="00F148A8" w:rsidRDefault="003E1FF3" w:rsidP="00F148A8">
      <w:pPr>
        <w:rPr>
          <w:rFonts w:ascii="Verdana" w:hAnsi="Verdana" w:cs="Verdana"/>
        </w:rPr>
      </w:pPr>
    </w:p>
    <w:p w:rsidR="003E1FF3" w:rsidRPr="00F148A8" w:rsidRDefault="003E1FF3" w:rsidP="00F148A8">
      <w:pPr>
        <w:rPr>
          <w:rFonts w:ascii="Verdana" w:hAnsi="Verdana" w:cs="Verdana"/>
        </w:rPr>
      </w:pPr>
    </w:p>
    <w:p w:rsidR="003E1FF3" w:rsidRDefault="003E1FF3" w:rsidP="00081D3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</w:p>
    <w:p w:rsidR="003E1FF3" w:rsidRDefault="003E1FF3" w:rsidP="00081D3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</w:p>
    <w:p w:rsidR="003E1FF3" w:rsidRPr="00081D37" w:rsidRDefault="003E1FF3" w:rsidP="00081D3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  <w:r w:rsidRPr="00081D37">
        <w:rPr>
          <w:rFonts w:ascii="Times-Roman" w:hAnsi="Times-Roman" w:cs="Times-Roman"/>
        </w:rPr>
        <w:t>Look at the figure. The first number of each host is the IP address, the second number is the</w:t>
      </w:r>
    </w:p>
    <w:p w:rsidR="003E1FF3" w:rsidRPr="00081D37" w:rsidRDefault="003E1FF3" w:rsidP="00081D37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  <w:r w:rsidRPr="00081D37">
        <w:rPr>
          <w:rFonts w:ascii="Times-Roman" w:hAnsi="Times-Roman" w:cs="Times-Roman"/>
        </w:rPr>
        <w:t>subnet mask, and the last number is the default gateway. There are two problems with the</w:t>
      </w:r>
    </w:p>
    <w:p w:rsidR="003E1FF3" w:rsidRPr="00081D37" w:rsidRDefault="003E1FF3" w:rsidP="00081D37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</w:rPr>
      </w:pPr>
      <w:smartTag w:uri="urn:schemas-microsoft-com:office:smarttags" w:element="stockticker">
        <w:r w:rsidRPr="00081D37">
          <w:rPr>
            <w:rFonts w:ascii="Times-Roman" w:hAnsi="Times-Roman" w:cs="Times-Roman"/>
          </w:rPr>
          <w:t>TCP</w:t>
        </w:r>
      </w:smartTag>
      <w:r w:rsidRPr="00081D37">
        <w:rPr>
          <w:rFonts w:ascii="Times-Roman" w:hAnsi="Times-Roman" w:cs="Times-Roman"/>
        </w:rPr>
        <w:t>/IP network. What are they?</w:t>
      </w:r>
    </w:p>
    <w:p w:rsidR="003E1FF3" w:rsidRDefault="003E1FF3" w:rsidP="00F148A8">
      <w:pPr>
        <w:rPr>
          <w:rFonts w:ascii="Verdana" w:hAnsi="Verdana" w:cs="Verdana"/>
        </w:rPr>
      </w:pPr>
    </w:p>
    <w:p w:rsidR="003E1FF3" w:rsidRPr="00F148A8" w:rsidRDefault="003E1FF3" w:rsidP="00F148A8">
      <w:pPr>
        <w:rPr>
          <w:rFonts w:ascii="Verdana" w:hAnsi="Verdana" w:cs="Verdana"/>
        </w:rPr>
      </w:pPr>
      <w:r w:rsidRPr="009B5753">
        <w:rPr>
          <w:rFonts w:ascii="Verdana" w:hAnsi="Verdana" w:cs="Verdana"/>
          <w:noProof/>
        </w:rPr>
        <w:pict>
          <v:shape id="Picture 4" o:spid="_x0000_i1026" type="#_x0000_t75" style="width:465pt;height:487.5pt;visibility:visible">
            <v:imagedata r:id="rId6" o:title=""/>
          </v:shape>
        </w:pict>
      </w:r>
    </w:p>
    <w:p w:rsidR="003E1FF3" w:rsidRPr="00F148A8" w:rsidRDefault="003E1FF3" w:rsidP="00F148A8">
      <w:pPr>
        <w:rPr>
          <w:rFonts w:ascii="Verdana" w:hAnsi="Verdana" w:cs="Verdana"/>
        </w:rPr>
      </w:pPr>
    </w:p>
    <w:p w:rsidR="003E1FF3" w:rsidRPr="00F148A8" w:rsidRDefault="003E1FF3" w:rsidP="00F148A8">
      <w:pPr>
        <w:rPr>
          <w:rFonts w:ascii="Verdana" w:hAnsi="Verdana" w:cs="Verdana"/>
        </w:rPr>
      </w:pPr>
    </w:p>
    <w:p w:rsidR="003E1FF3" w:rsidRPr="00F148A8" w:rsidRDefault="003E1FF3" w:rsidP="00F148A8">
      <w:pPr>
        <w:rPr>
          <w:rFonts w:ascii="Verdana" w:hAnsi="Verdana" w:cs="Verdana"/>
        </w:rPr>
      </w:pPr>
    </w:p>
    <w:p w:rsidR="003E1FF3" w:rsidRPr="00F148A8" w:rsidRDefault="003E1FF3" w:rsidP="00F148A8">
      <w:pPr>
        <w:rPr>
          <w:rFonts w:ascii="Verdana" w:hAnsi="Verdana" w:cs="Verdana"/>
        </w:rPr>
      </w:pPr>
    </w:p>
    <w:p w:rsidR="003E1FF3" w:rsidRPr="00F148A8" w:rsidRDefault="003E1FF3" w:rsidP="00F148A8">
      <w:pPr>
        <w:rPr>
          <w:rFonts w:ascii="Verdana" w:hAnsi="Verdana" w:cs="Verdana"/>
        </w:rPr>
      </w:pPr>
    </w:p>
    <w:p w:rsidR="003E1FF3" w:rsidRPr="00F148A8" w:rsidRDefault="003E1FF3" w:rsidP="00F148A8">
      <w:pPr>
        <w:rPr>
          <w:rFonts w:ascii="Verdana" w:hAnsi="Verdana" w:cs="Verdana"/>
        </w:rPr>
      </w:pPr>
    </w:p>
    <w:p w:rsidR="003E1FF3" w:rsidRPr="00F148A8" w:rsidRDefault="003E1FF3" w:rsidP="00F148A8">
      <w:pPr>
        <w:rPr>
          <w:rFonts w:ascii="Verdana" w:hAnsi="Verdana" w:cs="Verdana"/>
        </w:rPr>
      </w:pPr>
    </w:p>
    <w:p w:rsidR="003E1FF3" w:rsidRPr="00F148A8" w:rsidRDefault="003E1FF3" w:rsidP="00F148A8">
      <w:pPr>
        <w:rPr>
          <w:rFonts w:ascii="Verdana" w:hAnsi="Verdana" w:cs="Verdana"/>
        </w:rPr>
      </w:pPr>
    </w:p>
    <w:p w:rsidR="003E1FF3" w:rsidRPr="00F148A8" w:rsidRDefault="003E1FF3" w:rsidP="00F148A8">
      <w:pPr>
        <w:rPr>
          <w:rFonts w:ascii="Verdana" w:hAnsi="Verdana" w:cs="Verdana"/>
        </w:rPr>
      </w:pPr>
    </w:p>
    <w:p w:rsidR="003E1FF3" w:rsidRPr="00F148A8" w:rsidRDefault="003E1FF3" w:rsidP="00F148A8">
      <w:pPr>
        <w:rPr>
          <w:rFonts w:ascii="Verdana" w:hAnsi="Verdana" w:cs="Verdana"/>
        </w:rPr>
      </w:pPr>
    </w:p>
    <w:p w:rsidR="003E1FF3" w:rsidRPr="00F148A8" w:rsidRDefault="003E1FF3" w:rsidP="00F148A8">
      <w:pPr>
        <w:rPr>
          <w:rFonts w:ascii="Verdana" w:hAnsi="Verdana" w:cs="Verdana"/>
        </w:rPr>
      </w:pPr>
    </w:p>
    <w:p w:rsidR="003E1FF3" w:rsidRDefault="003E1FF3" w:rsidP="00F148A8">
      <w:pPr>
        <w:rPr>
          <w:rFonts w:ascii="Verdana" w:hAnsi="Verdana" w:cs="Verdana"/>
        </w:rPr>
      </w:pPr>
    </w:p>
    <w:p w:rsidR="003E1FF3" w:rsidRPr="00F148A8" w:rsidRDefault="003E1FF3" w:rsidP="00F148A8">
      <w:pPr>
        <w:tabs>
          <w:tab w:val="left" w:pos="930"/>
        </w:tabs>
        <w:rPr>
          <w:rFonts w:ascii="Verdana" w:hAnsi="Verdana" w:cs="Verdana"/>
        </w:rPr>
      </w:pPr>
      <w:r>
        <w:rPr>
          <w:rFonts w:ascii="Verdana" w:hAnsi="Verdana" w:cs="Verdana"/>
        </w:rPr>
        <w:tab/>
      </w:r>
    </w:p>
    <w:p w:rsidR="003E1FF3" w:rsidRPr="00F148A8" w:rsidRDefault="003E1FF3" w:rsidP="00F148A8">
      <w:pPr>
        <w:shd w:val="clear" w:color="auto" w:fill="FFFFFF"/>
        <w:spacing w:before="100" w:beforeAutospacing="1" w:after="100" w:afterAutospacing="1" w:line="240" w:lineRule="auto"/>
        <w:rPr>
          <w:rFonts w:ascii="Verdana" w:hAnsi="Verdana" w:cs="Verdana"/>
          <w:color w:val="333333"/>
        </w:rPr>
      </w:pPr>
    </w:p>
    <w:p w:rsidR="003E1FF3" w:rsidRDefault="003E1FF3"/>
    <w:p w:rsidR="003E1FF3" w:rsidRDefault="003E1FF3" w:rsidP="00081D37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</w:rPr>
      </w:pPr>
    </w:p>
    <w:p w:rsidR="003E1FF3" w:rsidRDefault="003E1FF3" w:rsidP="00081D37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</w:rPr>
      </w:pPr>
    </w:p>
    <w:p w:rsidR="003E1FF3" w:rsidRDefault="003E1FF3" w:rsidP="00081D37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</w:rPr>
      </w:pPr>
    </w:p>
    <w:p w:rsidR="003E1FF3" w:rsidRDefault="003E1FF3" w:rsidP="00081D37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</w:rPr>
      </w:pPr>
    </w:p>
    <w:p w:rsidR="003E1FF3" w:rsidRDefault="003E1FF3" w:rsidP="00081D37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</w:rPr>
      </w:pPr>
    </w:p>
    <w:p w:rsidR="003E1FF3" w:rsidRDefault="003E1FF3" w:rsidP="00081D37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</w:rPr>
      </w:pPr>
    </w:p>
    <w:p w:rsidR="003E1FF3" w:rsidRDefault="003E1FF3" w:rsidP="00081D37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</w:rPr>
      </w:pPr>
    </w:p>
    <w:p w:rsidR="003E1FF3" w:rsidRDefault="003E1FF3" w:rsidP="00081D37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</w:rPr>
      </w:pPr>
    </w:p>
    <w:p w:rsidR="003E1FF3" w:rsidRDefault="003E1FF3" w:rsidP="00081D37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</w:rPr>
      </w:pPr>
    </w:p>
    <w:p w:rsidR="003E1FF3" w:rsidRDefault="003E1FF3" w:rsidP="00081D37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</w:rPr>
      </w:pPr>
    </w:p>
    <w:p w:rsidR="003E1FF3" w:rsidRDefault="003E1FF3" w:rsidP="00081D37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</w:rPr>
      </w:pPr>
    </w:p>
    <w:p w:rsidR="003E1FF3" w:rsidRDefault="003E1FF3" w:rsidP="00081D37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</w:rPr>
      </w:pPr>
    </w:p>
    <w:p w:rsidR="003E1FF3" w:rsidRDefault="003E1FF3" w:rsidP="00081D37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</w:rPr>
      </w:pPr>
    </w:p>
    <w:p w:rsidR="003E1FF3" w:rsidRDefault="003E1FF3" w:rsidP="00081D37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</w:rPr>
      </w:pPr>
    </w:p>
    <w:p w:rsidR="003E1FF3" w:rsidRDefault="003E1FF3" w:rsidP="00081D37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</w:rPr>
      </w:pPr>
    </w:p>
    <w:p w:rsidR="003E1FF3" w:rsidRDefault="003E1FF3" w:rsidP="00081D37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</w:rPr>
      </w:pPr>
    </w:p>
    <w:p w:rsidR="003E1FF3" w:rsidRDefault="003E1FF3" w:rsidP="00081D37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</w:rPr>
      </w:pPr>
    </w:p>
    <w:p w:rsidR="003E1FF3" w:rsidRDefault="003E1FF3" w:rsidP="00081D37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</w:rPr>
      </w:pPr>
    </w:p>
    <w:p w:rsidR="003E1FF3" w:rsidRDefault="003E1FF3" w:rsidP="00081D37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</w:rPr>
      </w:pPr>
    </w:p>
    <w:p w:rsidR="003E1FF3" w:rsidRDefault="003E1FF3" w:rsidP="00081D37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</w:rPr>
      </w:pPr>
    </w:p>
    <w:p w:rsidR="003E1FF3" w:rsidRDefault="003E1FF3" w:rsidP="00081D37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</w:rPr>
      </w:pPr>
    </w:p>
    <w:p w:rsidR="003E1FF3" w:rsidRDefault="003E1FF3" w:rsidP="00081D37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</w:rPr>
      </w:pPr>
    </w:p>
    <w:p w:rsidR="003E1FF3" w:rsidRDefault="003E1FF3" w:rsidP="00081D37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</w:rPr>
      </w:pPr>
    </w:p>
    <w:p w:rsidR="003E1FF3" w:rsidRDefault="003E1FF3" w:rsidP="00081D37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</w:rPr>
      </w:pPr>
    </w:p>
    <w:p w:rsidR="003E1FF3" w:rsidRDefault="003E1FF3" w:rsidP="00081D37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</w:rPr>
      </w:pPr>
    </w:p>
    <w:p w:rsidR="003E1FF3" w:rsidRDefault="003E1FF3" w:rsidP="00081D37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</w:rPr>
      </w:pPr>
    </w:p>
    <w:p w:rsidR="003E1FF3" w:rsidRDefault="003E1FF3"/>
    <w:p w:rsidR="003E1FF3" w:rsidRDefault="003E1FF3"/>
    <w:sectPr w:rsidR="003E1FF3" w:rsidSect="00824D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B667BC"/>
    <w:multiLevelType w:val="multilevel"/>
    <w:tmpl w:val="A3D6E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148A8"/>
    <w:rsid w:val="00081D37"/>
    <w:rsid w:val="003614F5"/>
    <w:rsid w:val="003E1FF3"/>
    <w:rsid w:val="005539E3"/>
    <w:rsid w:val="005671B6"/>
    <w:rsid w:val="00626A44"/>
    <w:rsid w:val="00792C9A"/>
    <w:rsid w:val="00824DDC"/>
    <w:rsid w:val="009B5753"/>
    <w:rsid w:val="00B069BD"/>
    <w:rsid w:val="00BF182D"/>
    <w:rsid w:val="00CB0D1C"/>
    <w:rsid w:val="00F148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4DDC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14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39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3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4</Pages>
  <Words>69</Words>
  <Characters>395</Characters>
  <Application>Microsoft Office Outlook</Application>
  <DocSecurity>0</DocSecurity>
  <Lines>0</Lines>
  <Paragraphs>0</Paragraphs>
  <ScaleCrop>false</ScaleCrop>
  <Company> 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•</dc:title>
  <dc:subject/>
  <dc:creator> </dc:creator>
  <cp:keywords/>
  <dc:description/>
  <cp:lastModifiedBy>Kristy Stanford</cp:lastModifiedBy>
  <cp:revision>2</cp:revision>
  <dcterms:created xsi:type="dcterms:W3CDTF">2007-10-23T12:08:00Z</dcterms:created>
  <dcterms:modified xsi:type="dcterms:W3CDTF">2007-10-23T12:08:00Z</dcterms:modified>
</cp:coreProperties>
</file>